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D6D" w:rsidRPr="000C779F" w:rsidRDefault="00A42D6D" w:rsidP="000C779F">
      <w:pPr>
        <w:ind w:firstLineChars="200" w:firstLine="801"/>
        <w:jc w:val="center"/>
        <w:rPr>
          <w:rFonts w:ascii="微軟正黑體" w:eastAsia="微軟正黑體" w:hAnsi="微軟正黑體"/>
          <w:b/>
          <w:bCs/>
          <w:sz w:val="40"/>
          <w:szCs w:val="40"/>
        </w:rPr>
      </w:pPr>
      <w:r w:rsidRPr="00857DC5">
        <w:rPr>
          <w:rFonts w:ascii="標楷體" w:eastAsia="標楷體" w:hAnsi="標楷體" w:hint="eastAsia"/>
          <w:b/>
          <w:bCs/>
          <w:sz w:val="40"/>
          <w:szCs w:val="40"/>
        </w:rPr>
        <w:t>「</w:t>
      </w:r>
      <w:r w:rsidRPr="00857DC5">
        <w:rPr>
          <w:rFonts w:ascii="微軟正黑體" w:eastAsia="微軟正黑體" w:hAnsi="微軟正黑體" w:cs="細明體" w:hint="eastAsia"/>
          <w:b/>
          <w:color w:val="000000"/>
          <w:sz w:val="40"/>
          <w:szCs w:val="40"/>
        </w:rPr>
        <w:t>開啟接待家庭學習之旅</w:t>
      </w:r>
      <w:r w:rsidRPr="00857DC5">
        <w:rPr>
          <w:rFonts w:ascii="標楷體" w:eastAsia="標楷體" w:hAnsi="標楷體" w:hint="eastAsia"/>
          <w:b/>
          <w:bCs/>
          <w:sz w:val="40"/>
          <w:szCs w:val="40"/>
        </w:rPr>
        <w:t>」</w:t>
      </w:r>
      <w:r w:rsidRPr="000C779F">
        <w:rPr>
          <w:rFonts w:ascii="微軟正黑體" w:eastAsia="微軟正黑體" w:hAnsi="微軟正黑體" w:hint="eastAsia"/>
          <w:b/>
          <w:bCs/>
          <w:sz w:val="40"/>
          <w:szCs w:val="40"/>
        </w:rPr>
        <w:t>第二次活動簡章</w:t>
      </w:r>
    </w:p>
    <w:p w:rsidR="00A42D6D" w:rsidRPr="005D4922" w:rsidRDefault="00A42D6D" w:rsidP="007D5428">
      <w:pPr>
        <w:ind w:firstLineChars="200" w:firstLine="801"/>
        <w:jc w:val="center"/>
        <w:rPr>
          <w:rFonts w:ascii="微軟正黑體" w:eastAsia="微軟正黑體" w:hAnsi="微軟正黑體"/>
          <w:b/>
          <w:sz w:val="40"/>
          <w:szCs w:val="40"/>
        </w:rPr>
      </w:pPr>
      <w:r w:rsidRPr="005D4922">
        <w:rPr>
          <w:rFonts w:ascii="微軟正黑體" w:eastAsia="微軟正黑體" w:hAnsi="微軟正黑體" w:hint="eastAsia"/>
          <w:b/>
          <w:bCs/>
          <w:sz w:val="40"/>
          <w:szCs w:val="40"/>
        </w:rPr>
        <w:t>報名表</w:t>
      </w:r>
    </w:p>
    <w:p w:rsidR="00A42D6D" w:rsidRDefault="00A42D6D" w:rsidP="0081601A">
      <w:pPr>
        <w:pStyle w:val="1"/>
        <w:tabs>
          <w:tab w:val="left" w:pos="993"/>
        </w:tabs>
        <w:adjustRightInd w:val="0"/>
        <w:snapToGrid w:val="0"/>
        <w:ind w:leftChars="0"/>
        <w:rPr>
          <w:rFonts w:ascii="微軟正黑體" w:eastAsia="微軟正黑體" w:hAnsi="微軟正黑體"/>
        </w:rPr>
      </w:pPr>
    </w:p>
    <w:p w:rsidR="00A42D6D" w:rsidRPr="00CA45A9" w:rsidRDefault="00A42D6D" w:rsidP="00264B9B">
      <w:pPr>
        <w:pStyle w:val="1"/>
        <w:tabs>
          <w:tab w:val="left" w:pos="993"/>
        </w:tabs>
        <w:adjustRightInd w:val="0"/>
        <w:snapToGrid w:val="0"/>
        <w:ind w:leftChars="0"/>
        <w:jc w:val="center"/>
        <w:rPr>
          <w:rFonts w:ascii="微軟正黑體" w:eastAsia="微軟正黑體" w:hAnsi="微軟正黑體"/>
          <w:b/>
          <w:u w:val="single"/>
        </w:rPr>
      </w:pPr>
      <w:r w:rsidRPr="00CA45A9">
        <w:rPr>
          <w:rFonts w:ascii="微軟正黑體" w:eastAsia="微軟正黑體" w:hAnsi="微軟正黑體" w:hint="eastAsia"/>
          <w:b/>
          <w:u w:val="single"/>
        </w:rPr>
        <w:t>指導單位：台灣基督長老教會莫拉克重建中心、排灣中會</w:t>
      </w:r>
    </w:p>
    <w:p w:rsidR="00A42D6D" w:rsidRPr="00CA45A9" w:rsidRDefault="00A42D6D" w:rsidP="00264B9B">
      <w:pPr>
        <w:pStyle w:val="1"/>
        <w:tabs>
          <w:tab w:val="left" w:pos="993"/>
        </w:tabs>
        <w:adjustRightInd w:val="0"/>
        <w:snapToGrid w:val="0"/>
        <w:spacing w:line="500" w:lineRule="exact"/>
        <w:ind w:leftChars="0"/>
        <w:jc w:val="center"/>
        <w:rPr>
          <w:rFonts w:ascii="微軟正黑體" w:eastAsia="微軟正黑體" w:hAnsi="微軟正黑體"/>
          <w:b/>
          <w:u w:val="single"/>
        </w:rPr>
      </w:pPr>
      <w:r w:rsidRPr="00CA45A9">
        <w:rPr>
          <w:rFonts w:ascii="微軟正黑體" w:eastAsia="微軟正黑體" w:hAnsi="微軟正黑體" w:hint="eastAsia"/>
          <w:b/>
          <w:color w:val="000000"/>
          <w:u w:val="single"/>
        </w:rPr>
        <w:t>主辦單位：</w:t>
      </w:r>
      <w:r w:rsidRPr="00CA45A9">
        <w:rPr>
          <w:rFonts w:ascii="微軟正黑體" w:eastAsia="微軟正黑體" w:hAnsi="微軟正黑體" w:hint="eastAsia"/>
          <w:b/>
          <w:u w:val="single"/>
        </w:rPr>
        <w:t>社團法人台灣原住民全人發展關懷協會</w:t>
      </w:r>
    </w:p>
    <w:p w:rsidR="00A42D6D" w:rsidRDefault="00A42D6D" w:rsidP="00463933">
      <w:pPr>
        <w:tabs>
          <w:tab w:val="left" w:pos="3015"/>
        </w:tabs>
        <w:adjustRightInd w:val="0"/>
        <w:snapToGrid w:val="0"/>
        <w:spacing w:line="400" w:lineRule="exact"/>
        <w:ind w:leftChars="-59" w:left="-142" w:rightChars="-14" w:right="-34"/>
        <w:rPr>
          <w:rFonts w:ascii="微軟正黑體" w:eastAsia="微軟正黑體" w:hAnsi="微軟正黑體" w:cs="細明體"/>
          <w:bCs/>
        </w:rPr>
      </w:pPr>
      <w:r w:rsidRPr="00227729">
        <w:rPr>
          <w:rFonts w:ascii="微軟正黑體" w:eastAsia="微軟正黑體" w:hAnsi="微軟正黑體" w:cs="細明體"/>
          <w:bCs/>
          <w:sz w:val="28"/>
          <w:szCs w:val="28"/>
        </w:rPr>
        <w:t xml:space="preserve">  </w:t>
      </w:r>
      <w:r>
        <w:rPr>
          <w:rFonts w:ascii="微軟正黑體" w:eastAsia="微軟正黑體" w:hAnsi="微軟正黑體" w:cs="細明體"/>
          <w:bCs/>
          <w:sz w:val="28"/>
          <w:szCs w:val="28"/>
        </w:rPr>
        <w:t xml:space="preserve">  </w:t>
      </w:r>
      <w:r>
        <w:rPr>
          <w:rFonts w:ascii="微軟正黑體" w:eastAsia="微軟正黑體" w:hAnsi="微軟正黑體" w:hint="eastAsia"/>
        </w:rPr>
        <w:t>走入尾聲的莫拉克八八重建關懷，因為莫拉克讓原鄉和遷移基地，增加了距離和空間，從深度導覽和文化體驗，故事部落、接待服務優勢環境，</w:t>
      </w:r>
      <w:r>
        <w:rPr>
          <w:rFonts w:ascii="微軟正黑體" w:eastAsia="微軟正黑體" w:hAnsi="微軟正黑體" w:cs="細明體" w:hint="eastAsia"/>
          <w:bCs/>
        </w:rPr>
        <w:t>透過這次學習能否看見部落的另一扇接待家庭的一片天空，</w:t>
      </w:r>
      <w:r>
        <w:rPr>
          <w:rFonts w:ascii="微軟正黑體" w:eastAsia="微軟正黑體" w:hAnsi="微軟正黑體" w:hint="eastAsia"/>
        </w:rPr>
        <w:t>從災難服務及事工的連結上，從服務重建地區部落和教會，四年所走過的學習體驗等產業相關研習，期待在結案之後會有一些持續性之服務，接待家庭和移居地或原鄉之瑪家、達瓦蘭、德文、金大露安、泰武、長原等，可以隨著學習之旅發展接待家庭</w:t>
      </w:r>
      <w:r>
        <w:rPr>
          <w:rFonts w:ascii="微軟正黑體" w:eastAsia="微軟正黑體" w:hAnsi="微軟正黑體" w:cs="細明體" w:hint="eastAsia"/>
          <w:bCs/>
        </w:rPr>
        <w:t>。</w:t>
      </w:r>
    </w:p>
    <w:p w:rsidR="00A42D6D" w:rsidRDefault="00A42D6D" w:rsidP="00803517">
      <w:pPr>
        <w:tabs>
          <w:tab w:val="left" w:pos="3015"/>
        </w:tabs>
        <w:adjustRightInd w:val="0"/>
        <w:snapToGrid w:val="0"/>
        <w:spacing w:line="400" w:lineRule="exact"/>
        <w:rPr>
          <w:rFonts w:ascii="微軟正黑體" w:eastAsia="微軟正黑體" w:hAnsi="微軟正黑體" w:cs="細明體"/>
          <w:bCs/>
        </w:rPr>
      </w:pPr>
      <w:r>
        <w:rPr>
          <w:rFonts w:ascii="微軟正黑體" w:eastAsia="微軟正黑體" w:hAnsi="微軟正黑體" w:cs="細明體"/>
          <w:bCs/>
        </w:rPr>
        <w:t xml:space="preserve">     </w:t>
      </w:r>
      <w:r>
        <w:rPr>
          <w:rFonts w:ascii="微軟正黑體" w:eastAsia="微軟正黑體" w:hAnsi="微軟正黑體" w:cs="細明體" w:hint="eastAsia"/>
          <w:bCs/>
        </w:rPr>
        <w:t>接待家庭學習之旅，第一次參觀學習好茶部落入住模式，再由第二次專業經驗分享與專題，體驗發展中的咖啡民宿與休閒搭配，小組討論可推動之社區宣教計畫，同時，開啟接待家庭及其它周邊資源之連結，讓接待家庭成為部落產業之一環，部落橫向合作及縱向資源串聯，善用資源提升產業與經濟。</w:t>
      </w:r>
    </w:p>
    <w:p w:rsidR="00A42D6D" w:rsidRPr="00E54B30" w:rsidRDefault="00A42D6D" w:rsidP="00803517">
      <w:pPr>
        <w:tabs>
          <w:tab w:val="left" w:pos="3015"/>
        </w:tabs>
        <w:adjustRightInd w:val="0"/>
        <w:snapToGrid w:val="0"/>
        <w:spacing w:line="400" w:lineRule="exact"/>
        <w:rPr>
          <w:rFonts w:ascii="微軟正黑體" w:eastAsia="微軟正黑體" w:hAnsi="微軟正黑體" w:cs="細明體"/>
          <w:b/>
          <w:bCs/>
          <w:sz w:val="28"/>
          <w:szCs w:val="28"/>
        </w:rPr>
      </w:pPr>
      <w:r w:rsidRPr="00E54B30">
        <w:rPr>
          <w:rFonts w:ascii="微軟正黑體" w:eastAsia="微軟正黑體" w:hAnsi="微軟正黑體" w:cs="細明體" w:hint="eastAsia"/>
          <w:b/>
          <w:bCs/>
          <w:sz w:val="28"/>
          <w:szCs w:val="28"/>
        </w:rPr>
        <w:t>【計畫目的】</w:t>
      </w:r>
    </w:p>
    <w:p w:rsidR="00A42D6D" w:rsidRPr="00CD7F91" w:rsidRDefault="00A42D6D" w:rsidP="002F6D69">
      <w:pPr>
        <w:pStyle w:val="1"/>
        <w:spacing w:line="400" w:lineRule="exact"/>
        <w:ind w:leftChars="-59" w:left="-142"/>
        <w:rPr>
          <w:rFonts w:ascii="微軟正黑體" w:eastAsia="微軟正黑體" w:hAnsi="微軟正黑體"/>
        </w:rPr>
      </w:pPr>
      <w:r w:rsidRPr="00CD7F91">
        <w:rPr>
          <w:rFonts w:ascii="微軟正黑體" w:eastAsia="微軟正黑體" w:hAnsi="微軟正黑體"/>
        </w:rPr>
        <w:t xml:space="preserve">  </w:t>
      </w:r>
      <w:r>
        <w:rPr>
          <w:rFonts w:ascii="微軟正黑體" w:eastAsia="微軟正黑體" w:hAnsi="微軟正黑體" w:hint="eastAsia"/>
        </w:rPr>
        <w:t>◆</w:t>
      </w:r>
      <w:r w:rsidRPr="00CD7F91">
        <w:rPr>
          <w:rFonts w:ascii="微軟正黑體" w:eastAsia="微軟正黑體" w:hAnsi="微軟正黑體" w:hint="eastAsia"/>
        </w:rPr>
        <w:t>使達成重建</w:t>
      </w:r>
      <w:r>
        <w:rPr>
          <w:rFonts w:ascii="微軟正黑體" w:eastAsia="微軟正黑體" w:hAnsi="微軟正黑體" w:hint="eastAsia"/>
        </w:rPr>
        <w:t>及部落</w:t>
      </w:r>
      <w:r w:rsidRPr="00CD7F91">
        <w:rPr>
          <w:rFonts w:ascii="微軟正黑體" w:eastAsia="微軟正黑體" w:hAnsi="微軟正黑體" w:hint="eastAsia"/>
        </w:rPr>
        <w:t>地區產業的盤點，對於家庭接待的模式有所認識。</w:t>
      </w:r>
    </w:p>
    <w:p w:rsidR="00A42D6D" w:rsidRPr="00CD7F91" w:rsidRDefault="00A42D6D" w:rsidP="002F6D69">
      <w:pPr>
        <w:pStyle w:val="1"/>
        <w:spacing w:line="400" w:lineRule="exact"/>
        <w:ind w:leftChars="-59" w:left="-142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</w:rPr>
        <w:t xml:space="preserve">  </w:t>
      </w:r>
      <w:r>
        <w:rPr>
          <w:rFonts w:ascii="微軟正黑體" w:eastAsia="微軟正黑體" w:hAnsi="微軟正黑體" w:hint="eastAsia"/>
        </w:rPr>
        <w:t>◆</w:t>
      </w:r>
      <w:r w:rsidRPr="00CD7F91">
        <w:rPr>
          <w:rFonts w:ascii="微軟正黑體" w:eastAsia="微軟正黑體" w:hAnsi="微軟正黑體" w:hint="eastAsia"/>
        </w:rPr>
        <w:t>如何在地連結部落集體意識，讓生態與環境等自然資源，讓產業具有效益與價值。</w:t>
      </w:r>
    </w:p>
    <w:p w:rsidR="00A42D6D" w:rsidRDefault="00A42D6D" w:rsidP="002F6D69">
      <w:pPr>
        <w:pStyle w:val="1"/>
        <w:spacing w:line="400" w:lineRule="exact"/>
        <w:ind w:leftChars="-59" w:left="-142"/>
        <w:rPr>
          <w:rFonts w:ascii="微軟正黑體" w:eastAsia="微軟正黑體" w:hAnsi="微軟正黑體"/>
        </w:rPr>
      </w:pPr>
      <w:r w:rsidRPr="00CD7F91">
        <w:rPr>
          <w:rFonts w:ascii="微軟正黑體" w:eastAsia="微軟正黑體" w:hAnsi="微軟正黑體"/>
        </w:rPr>
        <w:t xml:space="preserve">  </w:t>
      </w:r>
      <w:r>
        <w:rPr>
          <w:rFonts w:ascii="微軟正黑體" w:eastAsia="微軟正黑體" w:hAnsi="微軟正黑體" w:hint="eastAsia"/>
        </w:rPr>
        <w:t>◆社區宣教與目標定位，從開啟接待家庭學習之旅程，對未來連結相關資源有所助益</w:t>
      </w:r>
      <w:r w:rsidRPr="00CD7F91">
        <w:rPr>
          <w:rFonts w:ascii="微軟正黑體" w:eastAsia="微軟正黑體" w:hAnsi="微軟正黑體" w:hint="eastAsia"/>
        </w:rPr>
        <w:t>。</w:t>
      </w:r>
    </w:p>
    <w:p w:rsidR="00A42D6D" w:rsidRPr="00E54B30" w:rsidRDefault="00A42D6D" w:rsidP="00803517">
      <w:pPr>
        <w:tabs>
          <w:tab w:val="left" w:pos="3015"/>
        </w:tabs>
        <w:adjustRightInd w:val="0"/>
        <w:snapToGrid w:val="0"/>
        <w:spacing w:line="400" w:lineRule="exact"/>
        <w:rPr>
          <w:rFonts w:ascii="微軟正黑體" w:eastAsia="微軟正黑體" w:hAnsi="微軟正黑體" w:cs="細明體"/>
          <w:b/>
          <w:bCs/>
          <w:sz w:val="28"/>
          <w:szCs w:val="28"/>
        </w:rPr>
      </w:pPr>
      <w:r w:rsidRPr="00E54B30">
        <w:rPr>
          <w:rFonts w:ascii="微軟正黑體" w:eastAsia="微軟正黑體" w:hAnsi="微軟正黑體" w:cs="細明體" w:hint="eastAsia"/>
          <w:b/>
          <w:bCs/>
          <w:sz w:val="28"/>
          <w:szCs w:val="28"/>
        </w:rPr>
        <w:t>【</w:t>
      </w:r>
      <w:r>
        <w:rPr>
          <w:rFonts w:ascii="微軟正黑體" w:eastAsia="微軟正黑體" w:hAnsi="微軟正黑體" w:cs="細明體" w:hint="eastAsia"/>
          <w:b/>
          <w:bCs/>
          <w:sz w:val="28"/>
          <w:szCs w:val="28"/>
        </w:rPr>
        <w:t>活動對象</w:t>
      </w:r>
      <w:r w:rsidRPr="00E54B30">
        <w:rPr>
          <w:rFonts w:ascii="微軟正黑體" w:eastAsia="微軟正黑體" w:hAnsi="微軟正黑體" w:cs="細明體" w:hint="eastAsia"/>
          <w:b/>
          <w:bCs/>
          <w:sz w:val="28"/>
          <w:szCs w:val="28"/>
        </w:rPr>
        <w:t>】</w:t>
      </w:r>
      <w:r w:rsidRPr="0036284B">
        <w:rPr>
          <w:rFonts w:ascii="微軟正黑體" w:eastAsia="微軟正黑體" w:hAnsi="微軟正黑體" w:cs="細明體" w:hint="eastAsia"/>
          <w:bCs/>
          <w:sz w:val="28"/>
          <w:szCs w:val="28"/>
        </w:rPr>
        <w:t>重建區教會、排灣中會屬下教會、部落工作者</w:t>
      </w:r>
      <w:r>
        <w:rPr>
          <w:rFonts w:ascii="微軟正黑體" w:eastAsia="微軟正黑體" w:hAnsi="微軟正黑體" w:cs="細明體" w:hint="eastAsia"/>
          <w:bCs/>
          <w:sz w:val="28"/>
          <w:szCs w:val="28"/>
        </w:rPr>
        <w:t>均可參加。</w:t>
      </w:r>
    </w:p>
    <w:p w:rsidR="00A42D6D" w:rsidRDefault="00A42D6D" w:rsidP="00803517">
      <w:pPr>
        <w:pStyle w:val="1"/>
        <w:tabs>
          <w:tab w:val="left" w:pos="993"/>
        </w:tabs>
        <w:adjustRightInd w:val="0"/>
        <w:snapToGrid w:val="0"/>
        <w:spacing w:line="440" w:lineRule="exact"/>
        <w:ind w:leftChars="0" w:left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  <w:sz w:val="28"/>
          <w:szCs w:val="28"/>
        </w:rPr>
        <w:t xml:space="preserve"> </w:t>
      </w:r>
      <w:r w:rsidRPr="00803517">
        <w:rPr>
          <w:rFonts w:ascii="微軟正黑體" w:eastAsia="微軟正黑體" w:hAnsi="微軟正黑體" w:hint="eastAsia"/>
        </w:rPr>
        <w:t>◆一般教會報名費</w:t>
      </w:r>
      <w:r w:rsidRPr="00803517">
        <w:rPr>
          <w:rFonts w:ascii="微軟正黑體" w:eastAsia="微軟正黑體" w:hAnsi="微軟正黑體"/>
        </w:rPr>
        <w:t>200</w:t>
      </w:r>
      <w:r w:rsidRPr="00803517">
        <w:rPr>
          <w:rFonts w:ascii="微軟正黑體" w:eastAsia="微軟正黑體" w:hAnsi="微軟正黑體" w:hint="eastAsia"/>
        </w:rPr>
        <w:t>元（保險、材料費）、重建區教會免費參加</w:t>
      </w:r>
      <w:r>
        <w:rPr>
          <w:rFonts w:ascii="微軟正黑體" w:eastAsia="微軟正黑體" w:hAnsi="微軟正黑體" w:hint="eastAsia"/>
        </w:rPr>
        <w:t>。</w:t>
      </w:r>
    </w:p>
    <w:p w:rsidR="00A42D6D" w:rsidRPr="00803517" w:rsidRDefault="00A42D6D" w:rsidP="00643D55">
      <w:pPr>
        <w:pStyle w:val="1"/>
        <w:tabs>
          <w:tab w:val="left" w:pos="993"/>
        </w:tabs>
        <w:adjustRightInd w:val="0"/>
        <w:snapToGrid w:val="0"/>
        <w:spacing w:line="440" w:lineRule="exact"/>
        <w:ind w:leftChars="0" w:left="0" w:firstLineChars="50" w:firstLine="120"/>
        <w:rPr>
          <w:rFonts w:ascii="微軟正黑體" w:eastAsia="微軟正黑體" w:hAnsi="微軟正黑體"/>
        </w:rPr>
      </w:pPr>
      <w:r w:rsidRPr="00803517">
        <w:rPr>
          <w:rFonts w:ascii="微軟正黑體" w:eastAsia="微軟正黑體" w:hAnsi="微軟正黑體" w:hint="eastAsia"/>
        </w:rPr>
        <w:t>◆即日期至</w:t>
      </w:r>
      <w:r>
        <w:rPr>
          <w:rFonts w:ascii="微軟正黑體" w:eastAsia="微軟正黑體" w:hAnsi="微軟正黑體"/>
        </w:rPr>
        <w:t>7</w:t>
      </w:r>
      <w:r w:rsidRPr="00803517">
        <w:rPr>
          <w:rFonts w:ascii="微軟正黑體" w:eastAsia="微軟正黑體" w:hAnsi="微軟正黑體" w:hint="eastAsia"/>
        </w:rPr>
        <w:t>月</w:t>
      </w:r>
      <w:r>
        <w:rPr>
          <w:rFonts w:ascii="微軟正黑體" w:eastAsia="微軟正黑體" w:hAnsi="微軟正黑體"/>
        </w:rPr>
        <w:t>10</w:t>
      </w:r>
      <w:r w:rsidRPr="00803517">
        <w:rPr>
          <w:rFonts w:ascii="微軟正黑體" w:eastAsia="微軟正黑體" w:hAnsi="微軟正黑體" w:hint="eastAsia"/>
        </w:rPr>
        <w:t>日星期四截止，報名</w:t>
      </w:r>
      <w:r>
        <w:rPr>
          <w:rFonts w:ascii="微軟正黑體" w:eastAsia="微軟正黑體" w:hAnsi="微軟正黑體" w:hint="eastAsia"/>
        </w:rPr>
        <w:t>人數</w:t>
      </w:r>
      <w:r w:rsidRPr="00803517">
        <w:rPr>
          <w:rFonts w:ascii="微軟正黑體" w:eastAsia="微軟正黑體" w:hAnsi="微軟正黑體" w:hint="eastAsia"/>
        </w:rPr>
        <w:t>限</w:t>
      </w:r>
      <w:r w:rsidRPr="00803517">
        <w:rPr>
          <w:rFonts w:ascii="微軟正黑體" w:eastAsia="微軟正黑體" w:hAnsi="微軟正黑體"/>
        </w:rPr>
        <w:t>30</w:t>
      </w:r>
      <w:r w:rsidRPr="00803517">
        <w:rPr>
          <w:rFonts w:ascii="微軟正黑體" w:eastAsia="微軟正黑體" w:hAnsi="微軟正黑體" w:hint="eastAsia"/>
        </w:rPr>
        <w:t>名額。</w:t>
      </w:r>
    </w:p>
    <w:p w:rsidR="00A42D6D" w:rsidRPr="00877339" w:rsidRDefault="00A42D6D" w:rsidP="0036284B">
      <w:pPr>
        <w:pStyle w:val="1"/>
        <w:tabs>
          <w:tab w:val="left" w:pos="993"/>
        </w:tabs>
        <w:adjustRightInd w:val="0"/>
        <w:snapToGrid w:val="0"/>
        <w:spacing w:line="360" w:lineRule="auto"/>
        <w:ind w:leftChars="0" w:left="0"/>
        <w:jc w:val="center"/>
        <w:rPr>
          <w:rFonts w:ascii="微軟正黑體" w:eastAsia="微軟正黑體" w:hAnsi="微軟正黑體"/>
          <w:b/>
          <w:color w:val="000000"/>
          <w:sz w:val="28"/>
          <w:szCs w:val="28"/>
        </w:rPr>
      </w:pPr>
      <w:r w:rsidRPr="00877339">
        <w:rPr>
          <w:rFonts w:ascii="微軟正黑體" w:eastAsia="微軟正黑體" w:hAnsi="微軟正黑體" w:hint="eastAsia"/>
          <w:b/>
          <w:sz w:val="28"/>
          <w:szCs w:val="28"/>
        </w:rPr>
        <w:t>【</w:t>
      </w:r>
      <w:r w:rsidRPr="00877339">
        <w:rPr>
          <w:rFonts w:ascii="微軟正黑體" w:eastAsia="微軟正黑體" w:hAnsi="微軟正黑體" w:hint="eastAsia"/>
          <w:b/>
          <w:color w:val="000000"/>
          <w:sz w:val="28"/>
          <w:szCs w:val="28"/>
        </w:rPr>
        <w:t>第</w:t>
      </w:r>
      <w:r w:rsidRPr="00877339">
        <w:rPr>
          <w:rFonts w:ascii="微軟正黑體" w:eastAsia="微軟正黑體" w:hAnsi="微軟正黑體"/>
          <w:b/>
          <w:color w:val="000000"/>
          <w:sz w:val="28"/>
          <w:szCs w:val="28"/>
        </w:rPr>
        <w:t>2</w:t>
      </w:r>
      <w:r w:rsidRPr="00877339">
        <w:rPr>
          <w:rFonts w:ascii="微軟正黑體" w:eastAsia="微軟正黑體" w:hAnsi="微軟正黑體" w:hint="eastAsia"/>
          <w:b/>
          <w:color w:val="000000"/>
          <w:sz w:val="28"/>
          <w:szCs w:val="28"/>
        </w:rPr>
        <w:t>次</w:t>
      </w:r>
      <w:r w:rsidRPr="00877339">
        <w:rPr>
          <w:rFonts w:ascii="微軟正黑體" w:eastAsia="微軟正黑體" w:hAnsi="微軟正黑體"/>
          <w:b/>
          <w:color w:val="000000"/>
          <w:sz w:val="28"/>
          <w:szCs w:val="28"/>
        </w:rPr>
        <w:t>2013</w:t>
      </w:r>
      <w:r w:rsidRPr="00877339">
        <w:rPr>
          <w:rFonts w:ascii="微軟正黑體" w:eastAsia="微軟正黑體" w:hAnsi="微軟正黑體" w:hint="eastAsia"/>
          <w:b/>
          <w:color w:val="000000"/>
          <w:sz w:val="28"/>
          <w:szCs w:val="28"/>
        </w:rPr>
        <w:t>年</w:t>
      </w:r>
      <w:r>
        <w:rPr>
          <w:rFonts w:ascii="微軟正黑體" w:eastAsia="微軟正黑體" w:hAnsi="微軟正黑體"/>
          <w:b/>
          <w:color w:val="000000"/>
          <w:sz w:val="28"/>
          <w:szCs w:val="28"/>
        </w:rPr>
        <w:t>7</w:t>
      </w:r>
      <w:r w:rsidRPr="00877339">
        <w:rPr>
          <w:rFonts w:ascii="微軟正黑體" w:eastAsia="微軟正黑體" w:hAnsi="微軟正黑體" w:hint="eastAsia"/>
          <w:b/>
          <w:color w:val="000000"/>
          <w:sz w:val="28"/>
          <w:szCs w:val="28"/>
        </w:rPr>
        <w:t>月</w:t>
      </w:r>
      <w:r w:rsidRPr="00877339">
        <w:rPr>
          <w:rFonts w:ascii="微軟正黑體" w:eastAsia="微軟正黑體" w:hAnsi="微軟正黑體"/>
          <w:b/>
          <w:color w:val="000000"/>
          <w:sz w:val="28"/>
          <w:szCs w:val="28"/>
        </w:rPr>
        <w:t xml:space="preserve"> </w:t>
      </w:r>
      <w:r>
        <w:rPr>
          <w:rFonts w:ascii="微軟正黑體" w:eastAsia="微軟正黑體" w:hAnsi="微軟正黑體"/>
          <w:b/>
          <w:color w:val="000000"/>
          <w:sz w:val="28"/>
          <w:szCs w:val="28"/>
        </w:rPr>
        <w:t>13</w:t>
      </w:r>
      <w:r w:rsidRPr="00877339">
        <w:rPr>
          <w:rFonts w:ascii="微軟正黑體" w:eastAsia="微軟正黑體" w:hAnsi="微軟正黑體"/>
          <w:b/>
          <w:color w:val="000000"/>
          <w:sz w:val="28"/>
          <w:szCs w:val="28"/>
        </w:rPr>
        <w:t xml:space="preserve"> </w:t>
      </w:r>
      <w:r w:rsidRPr="00877339">
        <w:rPr>
          <w:rFonts w:ascii="微軟正黑體" w:eastAsia="微軟正黑體" w:hAnsi="微軟正黑體" w:hint="eastAsia"/>
          <w:b/>
          <w:color w:val="000000"/>
          <w:sz w:val="28"/>
          <w:szCs w:val="28"/>
        </w:rPr>
        <w:t>日星期</w:t>
      </w:r>
      <w:r>
        <w:rPr>
          <w:rFonts w:ascii="微軟正黑體" w:eastAsia="微軟正黑體" w:hAnsi="微軟正黑體" w:hint="eastAsia"/>
          <w:b/>
          <w:color w:val="000000"/>
          <w:sz w:val="28"/>
          <w:szCs w:val="28"/>
        </w:rPr>
        <w:t>六</w:t>
      </w:r>
      <w:r w:rsidRPr="00877339">
        <w:rPr>
          <w:rFonts w:ascii="微軟正黑體" w:eastAsia="微軟正黑體" w:hAnsi="微軟正黑體"/>
          <w:b/>
          <w:color w:val="000000"/>
          <w:sz w:val="28"/>
          <w:szCs w:val="28"/>
        </w:rPr>
        <w:t>07</w:t>
      </w:r>
      <w:r w:rsidRPr="00877339">
        <w:rPr>
          <w:rFonts w:ascii="微軟正黑體" w:eastAsia="微軟正黑體" w:hAnsi="微軟正黑體" w:hint="eastAsia"/>
          <w:b/>
          <w:color w:val="000000"/>
          <w:sz w:val="28"/>
          <w:szCs w:val="28"/>
        </w:rPr>
        <w:t>：</w:t>
      </w:r>
      <w:r w:rsidRPr="00877339">
        <w:rPr>
          <w:rFonts w:ascii="微軟正黑體" w:eastAsia="微軟正黑體" w:hAnsi="微軟正黑體"/>
          <w:b/>
          <w:color w:val="000000"/>
          <w:sz w:val="28"/>
          <w:szCs w:val="28"/>
        </w:rPr>
        <w:t>30~</w:t>
      </w:r>
      <w:r>
        <w:rPr>
          <w:rFonts w:ascii="微軟正黑體" w:eastAsia="微軟正黑體" w:hAnsi="微軟正黑體"/>
          <w:b/>
          <w:color w:val="000000"/>
          <w:sz w:val="28"/>
          <w:szCs w:val="28"/>
        </w:rPr>
        <w:t>19</w:t>
      </w:r>
      <w:r w:rsidRPr="00877339">
        <w:rPr>
          <w:rFonts w:ascii="微軟正黑體" w:eastAsia="微軟正黑體" w:hAnsi="微軟正黑體" w:hint="eastAsia"/>
          <w:b/>
          <w:color w:val="000000"/>
          <w:sz w:val="28"/>
          <w:szCs w:val="28"/>
        </w:rPr>
        <w:t>：</w:t>
      </w:r>
      <w:r w:rsidRPr="00877339">
        <w:rPr>
          <w:rFonts w:ascii="微軟正黑體" w:eastAsia="微軟正黑體" w:hAnsi="微軟正黑體"/>
          <w:b/>
          <w:color w:val="000000"/>
          <w:sz w:val="28"/>
          <w:szCs w:val="28"/>
        </w:rPr>
        <w:t>00</w:t>
      </w:r>
      <w:r w:rsidRPr="00877339">
        <w:rPr>
          <w:rFonts w:ascii="微軟正黑體" w:eastAsia="微軟正黑體" w:hAnsi="微軟正黑體" w:hint="eastAsia"/>
          <w:b/>
          <w:sz w:val="28"/>
          <w:szCs w:val="28"/>
        </w:rPr>
        <w:t>】活動流程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51"/>
        <w:gridCol w:w="3119"/>
        <w:gridCol w:w="4677"/>
      </w:tblGrid>
      <w:tr w:rsidR="00A42D6D" w:rsidRPr="00264B9B" w:rsidTr="00F8558D">
        <w:trPr>
          <w:trHeight w:val="331"/>
        </w:trPr>
        <w:tc>
          <w:tcPr>
            <w:tcW w:w="1951" w:type="dxa"/>
            <w:shd w:val="clear" w:color="auto" w:fill="DDD9C3"/>
          </w:tcPr>
          <w:p w:rsidR="00A42D6D" w:rsidRPr="00F8558D" w:rsidRDefault="00A42D6D" w:rsidP="00F8558D">
            <w:pPr>
              <w:snapToGrid w:val="0"/>
              <w:spacing w:line="440" w:lineRule="exact"/>
              <w:jc w:val="center"/>
              <w:rPr>
                <w:rFonts w:ascii="微軟正黑體" w:eastAsia="微軟正黑體" w:hAnsi="微軟正黑體"/>
                <w:color w:val="1D1B11"/>
              </w:rPr>
            </w:pPr>
            <w:r w:rsidRPr="00F8558D">
              <w:rPr>
                <w:rFonts w:ascii="微軟正黑體" w:eastAsia="微軟正黑體" w:hAnsi="微軟正黑體" w:hint="eastAsia"/>
                <w:color w:val="1D1B11"/>
              </w:rPr>
              <w:t>時</w:t>
            </w:r>
            <w:r w:rsidRPr="00F8558D">
              <w:rPr>
                <w:rFonts w:ascii="微軟正黑體" w:eastAsia="微軟正黑體" w:hAnsi="微軟正黑體"/>
                <w:color w:val="1D1B11"/>
              </w:rPr>
              <w:t xml:space="preserve">   </w:t>
            </w:r>
            <w:r w:rsidRPr="00F8558D">
              <w:rPr>
                <w:rFonts w:ascii="微軟正黑體" w:eastAsia="微軟正黑體" w:hAnsi="微軟正黑體" w:hint="eastAsia"/>
                <w:color w:val="1D1B11"/>
              </w:rPr>
              <w:t>間</w:t>
            </w:r>
          </w:p>
        </w:tc>
        <w:tc>
          <w:tcPr>
            <w:tcW w:w="3119" w:type="dxa"/>
            <w:shd w:val="clear" w:color="auto" w:fill="DDD9C3"/>
          </w:tcPr>
          <w:p w:rsidR="00A42D6D" w:rsidRPr="00F8558D" w:rsidRDefault="00A42D6D" w:rsidP="00F8558D">
            <w:pPr>
              <w:spacing w:line="440" w:lineRule="exact"/>
              <w:jc w:val="center"/>
              <w:rPr>
                <w:rFonts w:ascii="微軟正黑體" w:eastAsia="微軟正黑體" w:hAnsi="微軟正黑體"/>
                <w:color w:val="1D1B11"/>
              </w:rPr>
            </w:pPr>
            <w:r w:rsidRPr="00F8558D">
              <w:rPr>
                <w:rFonts w:ascii="微軟正黑體" w:eastAsia="微軟正黑體" w:hAnsi="微軟正黑體" w:hint="eastAsia"/>
                <w:color w:val="1D1B11"/>
              </w:rPr>
              <w:t>內</w:t>
            </w:r>
            <w:r w:rsidRPr="00F8558D">
              <w:rPr>
                <w:rFonts w:ascii="微軟正黑體" w:eastAsia="微軟正黑體" w:hAnsi="微軟正黑體"/>
                <w:color w:val="1D1B11"/>
              </w:rPr>
              <w:t xml:space="preserve">   </w:t>
            </w:r>
            <w:r w:rsidRPr="00F8558D">
              <w:rPr>
                <w:rFonts w:ascii="微軟正黑體" w:eastAsia="微軟正黑體" w:hAnsi="微軟正黑體" w:hint="eastAsia"/>
                <w:color w:val="1D1B11"/>
              </w:rPr>
              <w:t>容</w:t>
            </w:r>
          </w:p>
        </w:tc>
        <w:tc>
          <w:tcPr>
            <w:tcW w:w="4677" w:type="dxa"/>
            <w:shd w:val="clear" w:color="auto" w:fill="DDD9C3"/>
          </w:tcPr>
          <w:p w:rsidR="00A42D6D" w:rsidRPr="00F8558D" w:rsidRDefault="00A42D6D" w:rsidP="00F8558D">
            <w:pPr>
              <w:adjustRightInd w:val="0"/>
              <w:snapToGrid w:val="0"/>
              <w:spacing w:line="440" w:lineRule="exact"/>
              <w:jc w:val="center"/>
              <w:rPr>
                <w:rFonts w:ascii="微軟正黑體" w:eastAsia="微軟正黑體" w:hAnsi="微軟正黑體" w:cs="新細明體"/>
                <w:bCs/>
                <w:color w:val="1D1B11"/>
                <w:kern w:val="0"/>
              </w:rPr>
            </w:pPr>
            <w:r w:rsidRPr="00F8558D">
              <w:rPr>
                <w:rFonts w:ascii="微軟正黑體" w:eastAsia="微軟正黑體" w:hAnsi="微軟正黑體" w:cs="新細明體" w:hint="eastAsia"/>
                <w:color w:val="1D1B11"/>
                <w:kern w:val="0"/>
              </w:rPr>
              <w:t>備</w:t>
            </w:r>
            <w:r w:rsidRPr="00F8558D">
              <w:rPr>
                <w:rFonts w:ascii="微軟正黑體" w:eastAsia="微軟正黑體" w:hAnsi="微軟正黑體" w:cs="新細明體"/>
                <w:color w:val="1D1B11"/>
                <w:kern w:val="0"/>
              </w:rPr>
              <w:t xml:space="preserve">  </w:t>
            </w:r>
            <w:r w:rsidRPr="00F8558D">
              <w:rPr>
                <w:rFonts w:ascii="微軟正黑體" w:eastAsia="微軟正黑體" w:hAnsi="微軟正黑體" w:cs="新細明體" w:hint="eastAsia"/>
                <w:color w:val="1D1B11"/>
                <w:kern w:val="0"/>
              </w:rPr>
              <w:t>註</w:t>
            </w:r>
          </w:p>
        </w:tc>
      </w:tr>
      <w:tr w:rsidR="00A42D6D" w:rsidRPr="00264B9B" w:rsidTr="00F8558D">
        <w:trPr>
          <w:trHeight w:val="371"/>
        </w:trPr>
        <w:tc>
          <w:tcPr>
            <w:tcW w:w="1951" w:type="dxa"/>
            <w:shd w:val="clear" w:color="auto" w:fill="DDD9C3"/>
          </w:tcPr>
          <w:p w:rsidR="00A42D6D" w:rsidRPr="00F8558D" w:rsidRDefault="00A42D6D" w:rsidP="00F8558D">
            <w:pPr>
              <w:spacing w:line="440" w:lineRule="exact"/>
              <w:rPr>
                <w:rFonts w:ascii="微軟正黑體" w:eastAsia="微軟正黑體" w:hAnsi="微軟正黑體"/>
                <w:color w:val="1D1B11"/>
              </w:rPr>
            </w:pPr>
            <w:r w:rsidRPr="00F8558D">
              <w:rPr>
                <w:rFonts w:ascii="微軟正黑體" w:eastAsia="微軟正黑體" w:hAnsi="微軟正黑體"/>
                <w:color w:val="1D1B11"/>
              </w:rPr>
              <w:t>07</w:t>
            </w:r>
            <w:r w:rsidRPr="00F8558D">
              <w:rPr>
                <w:rFonts w:ascii="微軟正黑體" w:eastAsia="微軟正黑體" w:hAnsi="微軟正黑體" w:hint="eastAsia"/>
                <w:color w:val="1D1B11"/>
              </w:rPr>
              <w:t>：</w:t>
            </w:r>
            <w:r w:rsidRPr="00F8558D">
              <w:rPr>
                <w:rFonts w:ascii="微軟正黑體" w:eastAsia="微軟正黑體" w:hAnsi="微軟正黑體"/>
                <w:color w:val="1D1B11"/>
              </w:rPr>
              <w:t>30~</w:t>
            </w:r>
          </w:p>
        </w:tc>
        <w:tc>
          <w:tcPr>
            <w:tcW w:w="3119" w:type="dxa"/>
            <w:shd w:val="clear" w:color="auto" w:fill="DDD9C3"/>
          </w:tcPr>
          <w:p w:rsidR="00A42D6D" w:rsidRPr="00F8558D" w:rsidRDefault="00A42D6D" w:rsidP="00F8558D">
            <w:pPr>
              <w:tabs>
                <w:tab w:val="center" w:pos="1522"/>
              </w:tabs>
              <w:snapToGrid w:val="0"/>
              <w:spacing w:line="440" w:lineRule="exact"/>
              <w:rPr>
                <w:rFonts w:ascii="微軟正黑體" w:eastAsia="微軟正黑體" w:hAnsi="微軟正黑體"/>
                <w:color w:val="1D1B11"/>
              </w:rPr>
            </w:pPr>
            <w:r w:rsidRPr="00F8558D">
              <w:rPr>
                <w:rFonts w:ascii="微軟正黑體" w:eastAsia="微軟正黑體" w:hAnsi="微軟正黑體" w:hint="eastAsia"/>
                <w:color w:val="1D1B11"/>
              </w:rPr>
              <w:t>在水門發車</w:t>
            </w:r>
            <w:r w:rsidRPr="00F8558D">
              <w:rPr>
                <w:rFonts w:ascii="微軟正黑體" w:eastAsia="微軟正黑體" w:hAnsi="微軟正黑體"/>
                <w:color w:val="1D1B11"/>
              </w:rPr>
              <w:t xml:space="preserve"> </w:t>
            </w:r>
            <w:r w:rsidRPr="00F8558D">
              <w:rPr>
                <w:rFonts w:ascii="微軟正黑體" w:eastAsia="微軟正黑體" w:hAnsi="微軟正黑體" w:hint="eastAsia"/>
                <w:color w:val="1D1B11"/>
              </w:rPr>
              <w:t>（福音車共乘）</w:t>
            </w:r>
          </w:p>
        </w:tc>
        <w:tc>
          <w:tcPr>
            <w:tcW w:w="4677" w:type="dxa"/>
            <w:shd w:val="clear" w:color="auto" w:fill="DDD9C3"/>
          </w:tcPr>
          <w:p w:rsidR="00A42D6D" w:rsidRPr="00F8558D" w:rsidRDefault="00A42D6D" w:rsidP="00F8558D">
            <w:pPr>
              <w:widowControl/>
              <w:adjustRightInd w:val="0"/>
              <w:snapToGrid w:val="0"/>
              <w:spacing w:line="440" w:lineRule="exact"/>
              <w:rPr>
                <w:rFonts w:ascii="微軟正黑體" w:eastAsia="微軟正黑體" w:hAnsi="微軟正黑體" w:cs="新細明體"/>
                <w:bCs/>
                <w:color w:val="1D1B11"/>
                <w:kern w:val="0"/>
              </w:rPr>
            </w:pPr>
            <w:r w:rsidRPr="00F8558D">
              <w:rPr>
                <w:rFonts w:ascii="微軟正黑體" w:eastAsia="微軟正黑體" w:hAnsi="微軟正黑體" w:cs="新細明體" w:hint="eastAsia"/>
                <w:bCs/>
                <w:color w:val="1D1B11"/>
                <w:kern w:val="0"/>
              </w:rPr>
              <w:t>說明路線分</w:t>
            </w:r>
            <w:r w:rsidRPr="00F8558D">
              <w:rPr>
                <w:rFonts w:ascii="微軟正黑體" w:eastAsia="微軟正黑體" w:hAnsi="微軟正黑體" w:cs="新細明體"/>
                <w:bCs/>
                <w:color w:val="1D1B11"/>
                <w:kern w:val="0"/>
              </w:rPr>
              <w:t>AB</w:t>
            </w:r>
            <w:r w:rsidRPr="00F8558D">
              <w:rPr>
                <w:rFonts w:ascii="微軟正黑體" w:eastAsia="微軟正黑體" w:hAnsi="微軟正黑體" w:cs="新細明體" w:hint="eastAsia"/>
                <w:bCs/>
                <w:color w:val="1D1B11"/>
                <w:kern w:val="0"/>
              </w:rPr>
              <w:t>組，</w:t>
            </w:r>
            <w:r w:rsidRPr="00F8558D">
              <w:rPr>
                <w:rFonts w:ascii="微軟正黑體" w:eastAsia="微軟正黑體" w:hAnsi="微軟正黑體" w:cs="新細明體"/>
                <w:bCs/>
                <w:color w:val="1D1B11"/>
                <w:kern w:val="0"/>
              </w:rPr>
              <w:t>A</w:t>
            </w:r>
            <w:r w:rsidRPr="00F8558D">
              <w:rPr>
                <w:rFonts w:ascii="微軟正黑體" w:eastAsia="微軟正黑體" w:hAnsi="微軟正黑體" w:cs="新細明體" w:hint="eastAsia"/>
                <w:bCs/>
                <w:color w:val="1D1B11"/>
                <w:kern w:val="0"/>
              </w:rPr>
              <w:t>組建議體弱者，走路約</w:t>
            </w:r>
            <w:r w:rsidRPr="00F8558D">
              <w:rPr>
                <w:rFonts w:ascii="微軟正黑體" w:eastAsia="微軟正黑體" w:hAnsi="微軟正黑體" w:cs="新細明體"/>
                <w:bCs/>
                <w:color w:val="1D1B11"/>
                <w:kern w:val="0"/>
              </w:rPr>
              <w:t>5</w:t>
            </w:r>
            <w:r w:rsidRPr="00F8558D">
              <w:rPr>
                <w:rFonts w:ascii="微軟正黑體" w:eastAsia="微軟正黑體" w:hAnsi="微軟正黑體" w:cs="新細明體" w:hint="eastAsia"/>
                <w:bCs/>
                <w:color w:val="1D1B11"/>
                <w:kern w:val="0"/>
              </w:rPr>
              <w:t>分鐘路程；</w:t>
            </w:r>
            <w:r w:rsidRPr="00F8558D">
              <w:rPr>
                <w:rFonts w:ascii="微軟正黑體" w:eastAsia="微軟正黑體" w:hAnsi="微軟正黑體" w:cs="新細明體"/>
                <w:bCs/>
                <w:color w:val="1D1B11"/>
                <w:kern w:val="0"/>
              </w:rPr>
              <w:t>B</w:t>
            </w:r>
            <w:r w:rsidRPr="00F8558D">
              <w:rPr>
                <w:rFonts w:ascii="微軟正黑體" w:eastAsia="微軟正黑體" w:hAnsi="微軟正黑體" w:cs="新細明體" w:hint="eastAsia"/>
                <w:bCs/>
                <w:color w:val="1D1B11"/>
                <w:kern w:val="0"/>
              </w:rPr>
              <w:t>組建義部落規劃者強健者選擇。走路約</w:t>
            </w:r>
            <w:r w:rsidRPr="00F8558D">
              <w:rPr>
                <w:rFonts w:ascii="微軟正黑體" w:eastAsia="微軟正黑體" w:hAnsi="微軟正黑體" w:cs="新細明體"/>
                <w:bCs/>
                <w:color w:val="1D1B11"/>
                <w:kern w:val="0"/>
              </w:rPr>
              <w:t>30</w:t>
            </w:r>
            <w:r w:rsidRPr="00F8558D">
              <w:rPr>
                <w:rFonts w:ascii="微軟正黑體" w:eastAsia="微軟正黑體" w:hAnsi="微軟正黑體" w:cs="新細明體" w:hint="eastAsia"/>
                <w:bCs/>
                <w:color w:val="1D1B11"/>
                <w:kern w:val="0"/>
              </w:rPr>
              <w:t>分鐘加導覽</w:t>
            </w:r>
          </w:p>
        </w:tc>
      </w:tr>
      <w:tr w:rsidR="00A42D6D" w:rsidRPr="00264B9B" w:rsidTr="00F8558D">
        <w:trPr>
          <w:trHeight w:val="556"/>
        </w:trPr>
        <w:tc>
          <w:tcPr>
            <w:tcW w:w="1951" w:type="dxa"/>
            <w:vMerge w:val="restart"/>
            <w:shd w:val="clear" w:color="auto" w:fill="DDD9C3"/>
          </w:tcPr>
          <w:p w:rsidR="00A42D6D" w:rsidRPr="00F8558D" w:rsidRDefault="00A42D6D" w:rsidP="00F8558D">
            <w:pPr>
              <w:snapToGrid w:val="0"/>
              <w:spacing w:line="440" w:lineRule="exact"/>
              <w:rPr>
                <w:rFonts w:ascii="微軟正黑體" w:eastAsia="微軟正黑體" w:hAnsi="微軟正黑體"/>
                <w:color w:val="1D1B11"/>
              </w:rPr>
            </w:pPr>
          </w:p>
          <w:p w:rsidR="00A42D6D" w:rsidRPr="00F8558D" w:rsidRDefault="00A42D6D" w:rsidP="00F8558D">
            <w:pPr>
              <w:snapToGrid w:val="0"/>
              <w:spacing w:line="440" w:lineRule="exact"/>
              <w:rPr>
                <w:rFonts w:ascii="微軟正黑體" w:eastAsia="微軟正黑體" w:hAnsi="微軟正黑體"/>
                <w:color w:val="1D1B11"/>
              </w:rPr>
            </w:pPr>
            <w:r w:rsidRPr="00F8558D">
              <w:rPr>
                <w:rFonts w:ascii="微軟正黑體" w:eastAsia="微軟正黑體" w:hAnsi="微軟正黑體"/>
                <w:color w:val="1D1B11"/>
              </w:rPr>
              <w:t>08</w:t>
            </w:r>
            <w:r w:rsidRPr="00F8558D">
              <w:rPr>
                <w:rFonts w:ascii="微軟正黑體" w:eastAsia="微軟正黑體" w:hAnsi="微軟正黑體" w:hint="eastAsia"/>
                <w:color w:val="1D1B11"/>
              </w:rPr>
              <w:t>：</w:t>
            </w:r>
            <w:r w:rsidRPr="00F8558D">
              <w:rPr>
                <w:rFonts w:ascii="微軟正黑體" w:eastAsia="微軟正黑體" w:hAnsi="微軟正黑體"/>
                <w:color w:val="1D1B11"/>
              </w:rPr>
              <w:t>30~09</w:t>
            </w:r>
            <w:r w:rsidRPr="00F8558D">
              <w:rPr>
                <w:rFonts w:ascii="微軟正黑體" w:eastAsia="微軟正黑體" w:hAnsi="微軟正黑體" w:hint="eastAsia"/>
                <w:color w:val="1D1B11"/>
              </w:rPr>
              <w:t>：</w:t>
            </w:r>
            <w:r w:rsidRPr="00F8558D">
              <w:rPr>
                <w:rFonts w:ascii="微軟正黑體" w:eastAsia="微軟正黑體" w:hAnsi="微軟正黑體"/>
                <w:color w:val="1D1B11"/>
              </w:rPr>
              <w:t>30</w:t>
            </w:r>
          </w:p>
          <w:p w:rsidR="00A42D6D" w:rsidRPr="00F8558D" w:rsidRDefault="00A42D6D" w:rsidP="00F8558D">
            <w:pPr>
              <w:snapToGrid w:val="0"/>
              <w:spacing w:line="440" w:lineRule="exact"/>
              <w:rPr>
                <w:rFonts w:ascii="微軟正黑體" w:eastAsia="微軟正黑體" w:hAnsi="微軟正黑體"/>
                <w:color w:val="1D1B11"/>
              </w:rPr>
            </w:pPr>
          </w:p>
        </w:tc>
        <w:tc>
          <w:tcPr>
            <w:tcW w:w="3119" w:type="dxa"/>
            <w:shd w:val="clear" w:color="auto" w:fill="DDD9C3"/>
          </w:tcPr>
          <w:p w:rsidR="00A42D6D" w:rsidRPr="00F8558D" w:rsidRDefault="00A42D6D" w:rsidP="00F8558D">
            <w:pPr>
              <w:snapToGrid w:val="0"/>
              <w:spacing w:line="440" w:lineRule="exact"/>
              <w:rPr>
                <w:rFonts w:ascii="微軟正黑體" w:eastAsia="微軟正黑體" w:hAnsi="微軟正黑體"/>
                <w:color w:val="1D1B11"/>
              </w:rPr>
            </w:pPr>
            <w:r w:rsidRPr="00F8558D">
              <w:rPr>
                <w:rFonts w:ascii="微軟正黑體" w:eastAsia="微軟正黑體" w:hAnsi="微軟正黑體" w:hint="eastAsia"/>
                <w:color w:val="1D1B11"/>
              </w:rPr>
              <w:t>咖啡廊道</w:t>
            </w:r>
            <w:r w:rsidRPr="00F8558D">
              <w:rPr>
                <w:rFonts w:ascii="微軟正黑體" w:eastAsia="微軟正黑體" w:hAnsi="微軟正黑體"/>
                <w:color w:val="1D1B11"/>
              </w:rPr>
              <w:t>-</w:t>
            </w:r>
            <w:r w:rsidRPr="00F8558D">
              <w:rPr>
                <w:rFonts w:ascii="微軟正黑體" w:eastAsia="微軟正黑體" w:hAnsi="微軟正黑體" w:hint="eastAsia"/>
                <w:color w:val="1D1B11"/>
              </w:rPr>
              <w:t>吸收芬多精</w:t>
            </w:r>
          </w:p>
        </w:tc>
        <w:tc>
          <w:tcPr>
            <w:tcW w:w="4677" w:type="dxa"/>
            <w:shd w:val="clear" w:color="auto" w:fill="DDD9C3"/>
          </w:tcPr>
          <w:p w:rsidR="00A42D6D" w:rsidRPr="00F8558D" w:rsidRDefault="00A42D6D" w:rsidP="00F8558D">
            <w:pPr>
              <w:snapToGrid w:val="0"/>
              <w:spacing w:line="440" w:lineRule="exact"/>
              <w:jc w:val="both"/>
              <w:rPr>
                <w:rFonts w:ascii="微軟正黑體" w:eastAsia="微軟正黑體" w:hAnsi="微軟正黑體"/>
                <w:color w:val="1D1B11"/>
              </w:rPr>
            </w:pPr>
            <w:r w:rsidRPr="00F8558D">
              <w:rPr>
                <w:rFonts w:ascii="微軟正黑體" w:eastAsia="微軟正黑體" w:hAnsi="微軟正黑體"/>
                <w:color w:val="1D1B11"/>
              </w:rPr>
              <w:t>1.</w:t>
            </w:r>
            <w:r w:rsidRPr="00F8558D">
              <w:rPr>
                <w:rFonts w:ascii="微軟正黑體" w:eastAsia="微軟正黑體" w:hAnsi="微軟正黑體" w:hint="eastAsia"/>
                <w:color w:val="1D1B11"/>
              </w:rPr>
              <w:t>咖啡莊園顧英哲老師</w:t>
            </w:r>
            <w:r w:rsidRPr="00F8558D">
              <w:rPr>
                <w:rFonts w:ascii="微軟正黑體" w:eastAsia="微軟正黑體" w:hAnsi="微軟正黑體"/>
                <w:color w:val="1D1B11"/>
              </w:rPr>
              <w:t xml:space="preserve">  2.</w:t>
            </w:r>
            <w:r w:rsidRPr="00F8558D">
              <w:rPr>
                <w:rFonts w:ascii="微軟正黑體" w:eastAsia="微軟正黑體" w:hAnsi="微軟正黑體" w:hint="eastAsia"/>
                <w:color w:val="1D1B11"/>
              </w:rPr>
              <w:t>孫子貴牧師</w:t>
            </w:r>
          </w:p>
        </w:tc>
      </w:tr>
      <w:tr w:rsidR="00A42D6D" w:rsidRPr="00264B9B" w:rsidTr="00F8558D">
        <w:trPr>
          <w:trHeight w:val="414"/>
        </w:trPr>
        <w:tc>
          <w:tcPr>
            <w:tcW w:w="1951" w:type="dxa"/>
            <w:vMerge/>
            <w:shd w:val="clear" w:color="auto" w:fill="DDD9C3"/>
          </w:tcPr>
          <w:p w:rsidR="00A42D6D" w:rsidRPr="00F8558D" w:rsidRDefault="00A42D6D" w:rsidP="00F8558D">
            <w:pPr>
              <w:snapToGrid w:val="0"/>
              <w:spacing w:line="440" w:lineRule="exact"/>
              <w:rPr>
                <w:rFonts w:ascii="微軟正黑體" w:eastAsia="微軟正黑體" w:hAnsi="微軟正黑體"/>
                <w:color w:val="1D1B11"/>
              </w:rPr>
            </w:pPr>
          </w:p>
        </w:tc>
        <w:tc>
          <w:tcPr>
            <w:tcW w:w="3119" w:type="dxa"/>
            <w:shd w:val="clear" w:color="auto" w:fill="DDD9C3"/>
          </w:tcPr>
          <w:p w:rsidR="00A42D6D" w:rsidRPr="00F8558D" w:rsidRDefault="00A42D6D" w:rsidP="00F8558D">
            <w:pPr>
              <w:snapToGrid w:val="0"/>
              <w:spacing w:line="440" w:lineRule="exact"/>
              <w:rPr>
                <w:rFonts w:ascii="微軟正黑體" w:eastAsia="微軟正黑體" w:hAnsi="微軟正黑體"/>
                <w:color w:val="1D1B11"/>
              </w:rPr>
            </w:pPr>
            <w:r w:rsidRPr="00F8558D">
              <w:rPr>
                <w:rFonts w:ascii="微軟正黑體" w:eastAsia="微軟正黑體" w:hAnsi="微軟正黑體" w:hint="eastAsia"/>
                <w:color w:val="1D1B11"/>
              </w:rPr>
              <w:t>介紹環境與週邊產業</w:t>
            </w:r>
            <w:r w:rsidRPr="00F8558D">
              <w:rPr>
                <w:rFonts w:ascii="微軟正黑體" w:eastAsia="微軟正黑體" w:hAnsi="微軟正黑體"/>
                <w:color w:val="1D1B11"/>
              </w:rPr>
              <w:t>—</w:t>
            </w:r>
            <w:r w:rsidRPr="00F8558D">
              <w:rPr>
                <w:rFonts w:ascii="微軟正黑體" w:eastAsia="微軟正黑體" w:hAnsi="微軟正黑體" w:cs="新細明體" w:hint="eastAsia"/>
                <w:bCs/>
                <w:color w:val="1D1B11"/>
                <w:kern w:val="0"/>
              </w:rPr>
              <w:t>北大武有機農場</w:t>
            </w:r>
          </w:p>
        </w:tc>
        <w:tc>
          <w:tcPr>
            <w:tcW w:w="4677" w:type="dxa"/>
            <w:shd w:val="clear" w:color="auto" w:fill="DDD9C3"/>
          </w:tcPr>
          <w:p w:rsidR="00A42D6D" w:rsidRPr="00F8558D" w:rsidRDefault="00A42D6D" w:rsidP="00F8558D">
            <w:pPr>
              <w:snapToGrid w:val="0"/>
              <w:spacing w:line="440" w:lineRule="exact"/>
              <w:jc w:val="both"/>
              <w:rPr>
                <w:rFonts w:ascii="微軟正黑體" w:eastAsia="微軟正黑體" w:hAnsi="微軟正黑體"/>
                <w:color w:val="1D1B11"/>
              </w:rPr>
            </w:pPr>
            <w:r w:rsidRPr="00F8558D">
              <w:rPr>
                <w:rFonts w:ascii="微軟正黑體" w:eastAsia="微軟正黑體" w:hAnsi="微軟正黑體" w:hint="eastAsia"/>
                <w:color w:val="1D1B11"/>
              </w:rPr>
              <w:t>導覽講師</w:t>
            </w:r>
            <w:r w:rsidRPr="00F8558D">
              <w:rPr>
                <w:rFonts w:ascii="微軟正黑體" w:eastAsia="微軟正黑體" w:hAnsi="微軟正黑體"/>
                <w:color w:val="1D1B11"/>
              </w:rPr>
              <w:t>—</w:t>
            </w:r>
            <w:r w:rsidRPr="00F8558D">
              <w:rPr>
                <w:rFonts w:ascii="微軟正黑體" w:eastAsia="微軟正黑體" w:hAnsi="微軟正黑體" w:hint="eastAsia"/>
                <w:color w:val="1D1B11"/>
              </w:rPr>
              <w:t>高國興執事、專員</w:t>
            </w:r>
          </w:p>
        </w:tc>
      </w:tr>
      <w:tr w:rsidR="00A42D6D" w:rsidRPr="00264B9B" w:rsidTr="00F8558D">
        <w:trPr>
          <w:trHeight w:val="514"/>
        </w:trPr>
        <w:tc>
          <w:tcPr>
            <w:tcW w:w="1951" w:type="dxa"/>
            <w:shd w:val="clear" w:color="auto" w:fill="DDD9C3"/>
          </w:tcPr>
          <w:p w:rsidR="00A42D6D" w:rsidRPr="00F8558D" w:rsidRDefault="00A42D6D" w:rsidP="00F8558D">
            <w:pPr>
              <w:snapToGrid w:val="0"/>
              <w:spacing w:line="440" w:lineRule="exact"/>
              <w:rPr>
                <w:rFonts w:ascii="微軟正黑體" w:eastAsia="微軟正黑體" w:hAnsi="微軟正黑體"/>
                <w:color w:val="1D1B11"/>
              </w:rPr>
            </w:pPr>
            <w:r w:rsidRPr="00F8558D">
              <w:rPr>
                <w:rFonts w:ascii="微軟正黑體" w:eastAsia="微軟正黑體" w:hAnsi="微軟正黑體"/>
                <w:color w:val="1D1B11"/>
              </w:rPr>
              <w:t>09</w:t>
            </w:r>
            <w:r w:rsidRPr="00F8558D">
              <w:rPr>
                <w:rFonts w:ascii="微軟正黑體" w:eastAsia="微軟正黑體" w:hAnsi="微軟正黑體" w:hint="eastAsia"/>
                <w:color w:val="1D1B11"/>
              </w:rPr>
              <w:t>：</w:t>
            </w:r>
            <w:r w:rsidRPr="00F8558D">
              <w:rPr>
                <w:rFonts w:ascii="微軟正黑體" w:eastAsia="微軟正黑體" w:hAnsi="微軟正黑體"/>
                <w:color w:val="1D1B11"/>
              </w:rPr>
              <w:t>30~10</w:t>
            </w:r>
            <w:r w:rsidRPr="00F8558D">
              <w:rPr>
                <w:rFonts w:ascii="微軟正黑體" w:eastAsia="微軟正黑體" w:hAnsi="微軟正黑體" w:hint="eastAsia"/>
                <w:color w:val="1D1B11"/>
              </w:rPr>
              <w:t>：</w:t>
            </w:r>
            <w:r w:rsidRPr="00F8558D">
              <w:rPr>
                <w:rFonts w:ascii="微軟正黑體" w:eastAsia="微軟正黑體" w:hAnsi="微軟正黑體"/>
                <w:color w:val="1D1B11"/>
              </w:rPr>
              <w:t>00</w:t>
            </w:r>
          </w:p>
        </w:tc>
        <w:tc>
          <w:tcPr>
            <w:tcW w:w="3119" w:type="dxa"/>
            <w:shd w:val="clear" w:color="auto" w:fill="DDD9C3"/>
          </w:tcPr>
          <w:p w:rsidR="00A42D6D" w:rsidRPr="00F8558D" w:rsidRDefault="00A42D6D" w:rsidP="00F8558D">
            <w:pPr>
              <w:snapToGrid w:val="0"/>
              <w:spacing w:line="440" w:lineRule="exact"/>
              <w:rPr>
                <w:rFonts w:ascii="微軟正黑體" w:eastAsia="微軟正黑體" w:hAnsi="微軟正黑體"/>
                <w:b/>
                <w:color w:val="1D1B11"/>
              </w:rPr>
            </w:pPr>
            <w:r w:rsidRPr="00F8558D">
              <w:rPr>
                <w:rFonts w:ascii="微軟正黑體" w:eastAsia="微軟正黑體" w:hAnsi="微軟正黑體" w:hint="eastAsia"/>
                <w:b/>
                <w:color w:val="1D1B11"/>
              </w:rPr>
              <w:t>帶律動唱舊歌＆中會請安</w:t>
            </w:r>
          </w:p>
        </w:tc>
        <w:tc>
          <w:tcPr>
            <w:tcW w:w="4677" w:type="dxa"/>
            <w:shd w:val="clear" w:color="auto" w:fill="DDD9C3"/>
          </w:tcPr>
          <w:p w:rsidR="00A42D6D" w:rsidRPr="00F8558D" w:rsidRDefault="00A42D6D" w:rsidP="00F8558D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color w:val="1D1B11"/>
              </w:rPr>
            </w:pPr>
            <w:r w:rsidRPr="00F8558D">
              <w:rPr>
                <w:rFonts w:ascii="微軟正黑體" w:eastAsia="微軟正黑體" w:hAnsi="微軟正黑體" w:hint="eastAsia"/>
                <w:color w:val="1D1B11"/>
              </w:rPr>
              <w:t>帶唱孫子光傳道</w:t>
            </w:r>
            <w:r w:rsidRPr="00F8558D">
              <w:rPr>
                <w:rFonts w:ascii="微軟正黑體" w:eastAsia="微軟正黑體" w:hAnsi="微軟正黑體"/>
                <w:color w:val="1D1B11"/>
              </w:rPr>
              <w:t>/</w:t>
            </w:r>
            <w:r w:rsidRPr="00F8558D">
              <w:rPr>
                <w:rFonts w:ascii="微軟正黑體" w:eastAsia="微軟正黑體" w:hAnsi="微軟正黑體" w:hint="eastAsia"/>
                <w:color w:val="1D1B11"/>
              </w:rPr>
              <w:t>請安</w:t>
            </w:r>
            <w:r w:rsidRPr="00F8558D">
              <w:rPr>
                <w:rFonts w:ascii="微軟正黑體" w:eastAsia="微軟正黑體" w:hAnsi="微軟正黑體" w:hint="eastAsia"/>
                <w:b/>
                <w:color w:val="1D1B11"/>
              </w:rPr>
              <w:t>議長森建立牧師</w:t>
            </w:r>
          </w:p>
        </w:tc>
      </w:tr>
      <w:tr w:rsidR="00A42D6D" w:rsidRPr="00264B9B" w:rsidTr="00F8558D">
        <w:trPr>
          <w:trHeight w:val="514"/>
        </w:trPr>
        <w:tc>
          <w:tcPr>
            <w:tcW w:w="1951" w:type="dxa"/>
            <w:shd w:val="clear" w:color="auto" w:fill="DDD9C3"/>
          </w:tcPr>
          <w:p w:rsidR="00A42D6D" w:rsidRPr="00F8558D" w:rsidRDefault="00A42D6D" w:rsidP="00F8558D">
            <w:pPr>
              <w:snapToGrid w:val="0"/>
              <w:spacing w:line="440" w:lineRule="exact"/>
              <w:rPr>
                <w:rFonts w:ascii="微軟正黑體" w:eastAsia="微軟正黑體" w:hAnsi="微軟正黑體"/>
                <w:color w:val="1D1B11"/>
              </w:rPr>
            </w:pPr>
            <w:r w:rsidRPr="00F8558D">
              <w:rPr>
                <w:rFonts w:ascii="微軟正黑體" w:eastAsia="微軟正黑體" w:hAnsi="微軟正黑體"/>
                <w:color w:val="1D1B11"/>
              </w:rPr>
              <w:t>10</w:t>
            </w:r>
            <w:r w:rsidRPr="00F8558D">
              <w:rPr>
                <w:rFonts w:ascii="微軟正黑體" w:eastAsia="微軟正黑體" w:hAnsi="微軟正黑體" w:hint="eastAsia"/>
                <w:color w:val="1D1B11"/>
              </w:rPr>
              <w:t>：</w:t>
            </w:r>
            <w:r w:rsidRPr="00F8558D">
              <w:rPr>
                <w:rFonts w:ascii="微軟正黑體" w:eastAsia="微軟正黑體" w:hAnsi="微軟正黑體"/>
                <w:color w:val="1D1B11"/>
              </w:rPr>
              <w:t>00~10</w:t>
            </w:r>
            <w:r w:rsidRPr="00F8558D">
              <w:rPr>
                <w:rFonts w:ascii="微軟正黑體" w:eastAsia="微軟正黑體" w:hAnsi="微軟正黑體" w:hint="eastAsia"/>
                <w:color w:val="1D1B11"/>
              </w:rPr>
              <w:t>：</w:t>
            </w:r>
            <w:r w:rsidRPr="00F8558D">
              <w:rPr>
                <w:rFonts w:ascii="微軟正黑體" w:eastAsia="微軟正黑體" w:hAnsi="微軟正黑體"/>
                <w:color w:val="1D1B11"/>
              </w:rPr>
              <w:t>40</w:t>
            </w:r>
          </w:p>
        </w:tc>
        <w:tc>
          <w:tcPr>
            <w:tcW w:w="3119" w:type="dxa"/>
            <w:shd w:val="clear" w:color="auto" w:fill="DDD9C3"/>
          </w:tcPr>
          <w:p w:rsidR="00A42D6D" w:rsidRPr="00F8558D" w:rsidRDefault="00A42D6D" w:rsidP="00F8558D">
            <w:pPr>
              <w:snapToGrid w:val="0"/>
              <w:spacing w:line="440" w:lineRule="exact"/>
              <w:rPr>
                <w:rFonts w:ascii="微軟正黑體" w:eastAsia="微軟正黑體" w:hAnsi="微軟正黑體"/>
                <w:color w:val="1D1B11"/>
              </w:rPr>
            </w:pPr>
            <w:r w:rsidRPr="00F8558D">
              <w:rPr>
                <w:rFonts w:ascii="微軟正黑體" w:eastAsia="微軟正黑體" w:hAnsi="微軟正黑體" w:hint="eastAsia"/>
                <w:b/>
                <w:color w:val="1D1B11"/>
              </w:rPr>
              <w:t>專題一部落產業與資源盤點</w:t>
            </w:r>
          </w:p>
        </w:tc>
        <w:tc>
          <w:tcPr>
            <w:tcW w:w="4677" w:type="dxa"/>
            <w:shd w:val="clear" w:color="auto" w:fill="DDD9C3"/>
          </w:tcPr>
          <w:p w:rsidR="00A42D6D" w:rsidRPr="00F8558D" w:rsidRDefault="00A42D6D" w:rsidP="00F8558D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color w:val="1D1B11"/>
              </w:rPr>
            </w:pPr>
            <w:r w:rsidRPr="00F8558D">
              <w:rPr>
                <w:rFonts w:ascii="微軟正黑體" w:eastAsia="微軟正黑體" w:hAnsi="微軟正黑體" w:hint="eastAsia"/>
                <w:color w:val="1D1B11"/>
              </w:rPr>
              <w:t>主持</w:t>
            </w:r>
            <w:r w:rsidRPr="00F8558D">
              <w:rPr>
                <w:rFonts w:ascii="微軟正黑體" w:eastAsia="微軟正黑體" w:hAnsi="微軟正黑體"/>
                <w:color w:val="1D1B11"/>
              </w:rPr>
              <w:t>—</w:t>
            </w:r>
            <w:r w:rsidRPr="00F8558D">
              <w:rPr>
                <w:rFonts w:ascii="微軟正黑體" w:eastAsia="微軟正黑體" w:hAnsi="微軟正黑體" w:hint="eastAsia"/>
                <w:color w:val="1D1B11"/>
              </w:rPr>
              <w:t>副議長</w:t>
            </w:r>
            <w:r w:rsidRPr="00F8558D">
              <w:rPr>
                <w:rFonts w:ascii="微軟正黑體" w:eastAsia="微軟正黑體" w:hAnsi="微軟正黑體" w:hint="eastAsia"/>
              </w:rPr>
              <w:t>陳明光牧師</w:t>
            </w:r>
          </w:p>
          <w:p w:rsidR="00A42D6D" w:rsidRPr="00F8558D" w:rsidRDefault="00A42D6D" w:rsidP="00F8558D">
            <w:pPr>
              <w:pStyle w:val="NormalWeb"/>
              <w:spacing w:line="360" w:lineRule="exact"/>
              <w:rPr>
                <w:rFonts w:ascii="微軟正黑體" w:eastAsia="微軟正黑體" w:hAnsi="微軟正黑體"/>
                <w:color w:val="1D1B11"/>
              </w:rPr>
            </w:pPr>
            <w:r w:rsidRPr="00F8558D">
              <w:rPr>
                <w:rFonts w:ascii="微軟正黑體" w:eastAsia="微軟正黑體" w:hAnsi="微軟正黑體" w:hint="eastAsia"/>
                <w:color w:val="1D1B11"/>
              </w:rPr>
              <w:t>主講</w:t>
            </w:r>
            <w:r w:rsidRPr="00F8558D">
              <w:rPr>
                <w:rFonts w:ascii="微軟正黑體" w:eastAsia="微軟正黑體" w:hAnsi="微軟正黑體"/>
                <w:color w:val="1D1B11"/>
              </w:rPr>
              <w:t>—</w:t>
            </w:r>
            <w:r w:rsidRPr="00F8558D">
              <w:rPr>
                <w:rFonts w:ascii="微軟正黑體" w:eastAsia="微軟正黑體" w:hAnsi="微軟正黑體" w:hint="eastAsia"/>
                <w:color w:val="1D1B11"/>
              </w:rPr>
              <w:t>社團法人台灣原住民族學院促進會</w:t>
            </w:r>
          </w:p>
          <w:p w:rsidR="00A42D6D" w:rsidRPr="00F8558D" w:rsidRDefault="00A42D6D" w:rsidP="00F8558D">
            <w:pPr>
              <w:snapToGrid w:val="0"/>
              <w:spacing w:line="360" w:lineRule="exact"/>
              <w:rPr>
                <w:rFonts w:ascii="微軟正黑體" w:eastAsia="微軟正黑體" w:hAnsi="微軟正黑體"/>
                <w:color w:val="1D1B11"/>
              </w:rPr>
            </w:pPr>
            <w:r w:rsidRPr="00F8558D">
              <w:rPr>
                <w:rFonts w:ascii="微軟正黑體" w:eastAsia="微軟正黑體" w:hAnsi="微軟正黑體" w:hint="eastAsia"/>
                <w:color w:val="1D1B11"/>
              </w:rPr>
              <w:t>秘書長</w:t>
            </w:r>
            <w:r w:rsidRPr="00F8558D">
              <w:rPr>
                <w:rFonts w:ascii="微軟正黑體" w:eastAsia="微軟正黑體" w:hAnsi="微軟正黑體"/>
                <w:color w:val="1D1B11"/>
              </w:rPr>
              <w:t xml:space="preserve"> </w:t>
            </w:r>
            <w:smartTag w:uri="urn:schemas-microsoft-com:office:smarttags" w:element="PersonName">
              <w:smartTagPr>
                <w:attr w:name="ProductID" w:val="金惠雯"/>
              </w:smartTagPr>
              <w:r w:rsidRPr="00F8558D">
                <w:rPr>
                  <w:rFonts w:ascii="微軟正黑體" w:eastAsia="微軟正黑體" w:hAnsi="微軟正黑體" w:hint="eastAsia"/>
                  <w:color w:val="1D1B11"/>
                </w:rPr>
                <w:t>金惠雯</w:t>
              </w:r>
            </w:smartTag>
            <w:r w:rsidRPr="00F8558D">
              <w:rPr>
                <w:rFonts w:ascii="微軟正黑體" w:eastAsia="微軟正黑體" w:hAnsi="微軟正黑體" w:hint="eastAsia"/>
                <w:color w:val="1D1B11"/>
              </w:rPr>
              <w:t>老師</w:t>
            </w:r>
          </w:p>
        </w:tc>
      </w:tr>
      <w:tr w:rsidR="00A42D6D" w:rsidRPr="00264B9B" w:rsidTr="00F8558D">
        <w:trPr>
          <w:trHeight w:val="514"/>
        </w:trPr>
        <w:tc>
          <w:tcPr>
            <w:tcW w:w="1951" w:type="dxa"/>
            <w:shd w:val="clear" w:color="auto" w:fill="DDD9C3"/>
          </w:tcPr>
          <w:p w:rsidR="00A42D6D" w:rsidRPr="00F8558D" w:rsidRDefault="00A42D6D" w:rsidP="00F8558D">
            <w:pPr>
              <w:snapToGrid w:val="0"/>
              <w:spacing w:line="440" w:lineRule="exact"/>
              <w:rPr>
                <w:rFonts w:ascii="微軟正黑體" w:eastAsia="微軟正黑體" w:hAnsi="微軟正黑體"/>
                <w:color w:val="1D1B11"/>
              </w:rPr>
            </w:pPr>
            <w:r w:rsidRPr="00F8558D">
              <w:rPr>
                <w:rFonts w:ascii="微軟正黑體" w:eastAsia="微軟正黑體" w:hAnsi="微軟正黑體"/>
                <w:color w:val="1D1B11"/>
              </w:rPr>
              <w:t>10</w:t>
            </w:r>
            <w:r w:rsidRPr="00F8558D">
              <w:rPr>
                <w:rFonts w:ascii="微軟正黑體" w:eastAsia="微軟正黑體" w:hAnsi="微軟正黑體" w:hint="eastAsia"/>
                <w:color w:val="1D1B11"/>
              </w:rPr>
              <w:t>：</w:t>
            </w:r>
            <w:r w:rsidRPr="00F8558D">
              <w:rPr>
                <w:rFonts w:ascii="微軟正黑體" w:eastAsia="微軟正黑體" w:hAnsi="微軟正黑體"/>
                <w:color w:val="1D1B11"/>
              </w:rPr>
              <w:t>40~11</w:t>
            </w:r>
            <w:r w:rsidRPr="00F8558D">
              <w:rPr>
                <w:rFonts w:ascii="微軟正黑體" w:eastAsia="微軟正黑體" w:hAnsi="微軟正黑體" w:hint="eastAsia"/>
                <w:color w:val="1D1B11"/>
              </w:rPr>
              <w:t>：</w:t>
            </w:r>
            <w:r w:rsidRPr="00F8558D">
              <w:rPr>
                <w:rFonts w:ascii="微軟正黑體" w:eastAsia="微軟正黑體" w:hAnsi="微軟正黑體"/>
                <w:color w:val="1D1B11"/>
              </w:rPr>
              <w:t>00</w:t>
            </w:r>
          </w:p>
        </w:tc>
        <w:tc>
          <w:tcPr>
            <w:tcW w:w="3119" w:type="dxa"/>
            <w:shd w:val="clear" w:color="auto" w:fill="DDD9C3"/>
          </w:tcPr>
          <w:p w:rsidR="00A42D6D" w:rsidRPr="00F8558D" w:rsidRDefault="00A42D6D" w:rsidP="00F8558D">
            <w:pPr>
              <w:snapToGrid w:val="0"/>
              <w:spacing w:line="440" w:lineRule="exact"/>
              <w:rPr>
                <w:rFonts w:ascii="微軟正黑體" w:eastAsia="微軟正黑體" w:hAnsi="微軟正黑體"/>
                <w:b/>
                <w:color w:val="1D1B11"/>
              </w:rPr>
            </w:pPr>
            <w:r w:rsidRPr="00F8558D">
              <w:rPr>
                <w:rFonts w:ascii="微軟正黑體" w:eastAsia="微軟正黑體" w:hAnsi="微軟正黑體" w:hint="eastAsia"/>
                <w:b/>
                <w:color w:val="1D1B11"/>
              </w:rPr>
              <w:t>茶點時間</w:t>
            </w:r>
          </w:p>
        </w:tc>
        <w:tc>
          <w:tcPr>
            <w:tcW w:w="4677" w:type="dxa"/>
            <w:shd w:val="clear" w:color="auto" w:fill="DDD9C3"/>
          </w:tcPr>
          <w:p w:rsidR="00A42D6D" w:rsidRPr="00F8558D" w:rsidRDefault="00A42D6D" w:rsidP="00F8558D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color w:val="1D1B11"/>
              </w:rPr>
            </w:pPr>
            <w:r w:rsidRPr="00F8558D">
              <w:rPr>
                <w:rFonts w:ascii="微軟正黑體" w:eastAsia="微軟正黑體" w:hAnsi="微軟正黑體" w:hint="eastAsia"/>
                <w:color w:val="1D1B11"/>
              </w:rPr>
              <w:t>觀星咖啡莊園</w:t>
            </w:r>
          </w:p>
        </w:tc>
      </w:tr>
      <w:tr w:rsidR="00A42D6D" w:rsidRPr="00264B9B" w:rsidTr="00F8558D">
        <w:trPr>
          <w:trHeight w:val="696"/>
        </w:trPr>
        <w:tc>
          <w:tcPr>
            <w:tcW w:w="1951" w:type="dxa"/>
            <w:shd w:val="clear" w:color="auto" w:fill="DDD9C3"/>
          </w:tcPr>
          <w:p w:rsidR="00A42D6D" w:rsidRPr="00F8558D" w:rsidRDefault="00A42D6D" w:rsidP="00F8558D">
            <w:pPr>
              <w:snapToGrid w:val="0"/>
              <w:spacing w:line="360" w:lineRule="exact"/>
              <w:rPr>
                <w:rFonts w:ascii="微軟正黑體" w:eastAsia="微軟正黑體" w:hAnsi="微軟正黑體"/>
                <w:color w:val="1D1B11"/>
              </w:rPr>
            </w:pPr>
            <w:r w:rsidRPr="00F8558D">
              <w:rPr>
                <w:rFonts w:ascii="微軟正黑體" w:eastAsia="微軟正黑體" w:hAnsi="微軟正黑體"/>
                <w:color w:val="1D1B11"/>
              </w:rPr>
              <w:t>11</w:t>
            </w:r>
            <w:r w:rsidRPr="00F8558D">
              <w:rPr>
                <w:rFonts w:ascii="微軟正黑體" w:eastAsia="微軟正黑體" w:hAnsi="微軟正黑體" w:hint="eastAsia"/>
                <w:color w:val="1D1B11"/>
              </w:rPr>
              <w:t>：</w:t>
            </w:r>
            <w:r w:rsidRPr="00F8558D">
              <w:rPr>
                <w:rFonts w:ascii="微軟正黑體" w:eastAsia="微軟正黑體" w:hAnsi="微軟正黑體"/>
                <w:color w:val="1D1B11"/>
              </w:rPr>
              <w:t>00~12</w:t>
            </w:r>
            <w:r w:rsidRPr="00F8558D">
              <w:rPr>
                <w:rFonts w:ascii="微軟正黑體" w:eastAsia="微軟正黑體" w:hAnsi="微軟正黑體" w:hint="eastAsia"/>
                <w:color w:val="1D1B11"/>
              </w:rPr>
              <w:t>：</w:t>
            </w:r>
            <w:r w:rsidRPr="00F8558D">
              <w:rPr>
                <w:rFonts w:ascii="微軟正黑體" w:eastAsia="微軟正黑體" w:hAnsi="微軟正黑體"/>
                <w:color w:val="1D1B11"/>
              </w:rPr>
              <w:t>00</w:t>
            </w:r>
          </w:p>
        </w:tc>
        <w:tc>
          <w:tcPr>
            <w:tcW w:w="3119" w:type="dxa"/>
            <w:shd w:val="clear" w:color="auto" w:fill="DDD9C3"/>
          </w:tcPr>
          <w:p w:rsidR="00A42D6D" w:rsidRPr="00F8558D" w:rsidRDefault="00A42D6D" w:rsidP="00F8558D">
            <w:pPr>
              <w:snapToGrid w:val="0"/>
              <w:spacing w:line="360" w:lineRule="exact"/>
              <w:rPr>
                <w:rFonts w:ascii="微軟正黑體" w:eastAsia="微軟正黑體" w:hAnsi="微軟正黑體"/>
                <w:b/>
                <w:color w:val="1D1B11"/>
              </w:rPr>
            </w:pPr>
            <w:r w:rsidRPr="00F8558D">
              <w:rPr>
                <w:rFonts w:ascii="微軟正黑體" w:eastAsia="微軟正黑體" w:hAnsi="微軟正黑體" w:hint="eastAsia"/>
                <w:b/>
                <w:color w:val="1D1B11"/>
              </w:rPr>
              <w:t>專題二</w:t>
            </w:r>
          </w:p>
          <w:p w:rsidR="00A42D6D" w:rsidRPr="00F8558D" w:rsidRDefault="00A42D6D" w:rsidP="00F8558D">
            <w:pPr>
              <w:snapToGrid w:val="0"/>
              <w:spacing w:line="360" w:lineRule="exact"/>
              <w:rPr>
                <w:rFonts w:ascii="微軟正黑體" w:eastAsia="微軟正黑體" w:hAnsi="微軟正黑體"/>
                <w:b/>
                <w:color w:val="1D1B11"/>
              </w:rPr>
            </w:pPr>
            <w:r w:rsidRPr="00F8558D">
              <w:rPr>
                <w:rFonts w:ascii="微軟正黑體" w:eastAsia="微軟正黑體" w:hAnsi="微軟正黑體" w:hint="eastAsia"/>
                <w:b/>
                <w:color w:val="1D1B11"/>
              </w:rPr>
              <w:t>接待家庭發展與步驟</w:t>
            </w:r>
            <w:r w:rsidRPr="00F8558D">
              <w:rPr>
                <w:rFonts w:ascii="微軟正黑體" w:eastAsia="微軟正黑體" w:hAnsi="微軟正黑體"/>
                <w:b/>
                <w:color w:val="1D1B11"/>
              </w:rPr>
              <w:t>—</w:t>
            </w:r>
          </w:p>
          <w:p w:rsidR="00A42D6D" w:rsidRPr="00F8558D" w:rsidRDefault="00A42D6D" w:rsidP="00F8558D">
            <w:pPr>
              <w:pStyle w:val="ListParagraph"/>
              <w:numPr>
                <w:ilvl w:val="0"/>
                <w:numId w:val="35"/>
              </w:numPr>
              <w:snapToGrid w:val="0"/>
              <w:spacing w:line="360" w:lineRule="exact"/>
              <w:ind w:leftChars="0"/>
              <w:rPr>
                <w:rFonts w:ascii="微軟正黑體" w:eastAsia="微軟正黑體" w:hAnsi="微軟正黑體"/>
                <w:color w:val="1D1B11"/>
                <w:szCs w:val="24"/>
              </w:rPr>
            </w:pPr>
            <w:r w:rsidRPr="00F8558D">
              <w:rPr>
                <w:rFonts w:ascii="微軟正黑體" w:eastAsia="微軟正黑體" w:hAnsi="微軟正黑體" w:hint="eastAsia"/>
                <w:b/>
                <w:color w:val="1D1B11"/>
                <w:szCs w:val="24"/>
              </w:rPr>
              <w:t>部落</w:t>
            </w:r>
            <w:r w:rsidRPr="00F8558D">
              <w:rPr>
                <w:rFonts w:ascii="微軟正黑體" w:eastAsia="微軟正黑體" w:hAnsi="微軟正黑體" w:hint="eastAsia"/>
                <w:color w:val="1D1B11"/>
                <w:szCs w:val="24"/>
              </w:rPr>
              <w:t>接待家庭經驗分享</w:t>
            </w:r>
          </w:p>
          <w:p w:rsidR="00A42D6D" w:rsidRPr="00F8558D" w:rsidRDefault="00A42D6D" w:rsidP="00F8558D">
            <w:pPr>
              <w:pStyle w:val="ListParagraph"/>
              <w:numPr>
                <w:ilvl w:val="0"/>
                <w:numId w:val="35"/>
              </w:numPr>
              <w:snapToGrid w:val="0"/>
              <w:spacing w:line="360" w:lineRule="exact"/>
              <w:ind w:leftChars="0"/>
              <w:rPr>
                <w:rFonts w:ascii="微軟正黑體" w:eastAsia="微軟正黑體" w:hAnsi="微軟正黑體"/>
                <w:color w:val="1D1B11"/>
                <w:szCs w:val="24"/>
              </w:rPr>
            </w:pPr>
            <w:r w:rsidRPr="00F8558D">
              <w:rPr>
                <w:rFonts w:ascii="微軟正黑體" w:eastAsia="微軟正黑體" w:hAnsi="微軟正黑體" w:hint="eastAsia"/>
                <w:color w:val="1D1B11"/>
                <w:szCs w:val="24"/>
              </w:rPr>
              <w:t>好茶接待家庭經驗分享</w:t>
            </w:r>
          </w:p>
        </w:tc>
        <w:tc>
          <w:tcPr>
            <w:tcW w:w="4677" w:type="dxa"/>
            <w:shd w:val="clear" w:color="auto" w:fill="DDD9C3"/>
          </w:tcPr>
          <w:p w:rsidR="00A42D6D" w:rsidRPr="00F8558D" w:rsidRDefault="00A42D6D" w:rsidP="00F8558D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</w:rPr>
            </w:pPr>
            <w:r w:rsidRPr="00F8558D">
              <w:rPr>
                <w:rFonts w:ascii="微軟正黑體" w:eastAsia="微軟正黑體" w:hAnsi="微軟正黑體" w:hint="eastAsia"/>
              </w:rPr>
              <w:t>主持</w:t>
            </w:r>
            <w:r w:rsidRPr="00F8558D">
              <w:rPr>
                <w:rFonts w:ascii="微軟正黑體" w:eastAsia="微軟正黑體" w:hAnsi="微軟正黑體"/>
              </w:rPr>
              <w:t>—</w:t>
            </w:r>
            <w:r w:rsidRPr="00F8558D">
              <w:rPr>
                <w:rFonts w:ascii="微軟正黑體" w:eastAsia="微軟正黑體" w:hAnsi="微軟正黑體" w:hint="eastAsia"/>
              </w:rPr>
              <w:t>書記</w:t>
            </w:r>
            <w:r w:rsidRPr="00F8558D">
              <w:rPr>
                <w:rFonts w:ascii="微軟正黑體" w:eastAsia="微軟正黑體" w:hAnsi="微軟正黑體" w:hint="eastAsia"/>
                <w:color w:val="1D1B11"/>
              </w:rPr>
              <w:t>賴朝財牧師</w:t>
            </w:r>
          </w:p>
          <w:p w:rsidR="00A42D6D" w:rsidRPr="00F8558D" w:rsidRDefault="00A42D6D" w:rsidP="00F8558D">
            <w:pPr>
              <w:pStyle w:val="ListParagraph"/>
              <w:numPr>
                <w:ilvl w:val="0"/>
                <w:numId w:val="36"/>
              </w:numPr>
              <w:adjustRightInd w:val="0"/>
              <w:snapToGrid w:val="0"/>
              <w:spacing w:line="360" w:lineRule="exact"/>
              <w:ind w:leftChars="0"/>
              <w:rPr>
                <w:rFonts w:ascii="微軟正黑體" w:eastAsia="微軟正黑體" w:hAnsi="微軟正黑體"/>
                <w:color w:val="1D1B11"/>
                <w:szCs w:val="24"/>
              </w:rPr>
            </w:pPr>
            <w:r w:rsidRPr="00F8558D">
              <w:rPr>
                <w:rFonts w:ascii="微軟正黑體" w:eastAsia="微軟正黑體" w:hAnsi="微軟正黑體" w:cs="Helvetica" w:hint="eastAsia"/>
                <w:color w:val="1D1B11"/>
                <w:szCs w:val="24"/>
              </w:rPr>
              <w:t>台灣原住民族學院促進會秘書長</w:t>
            </w:r>
            <w:smartTag w:uri="urn:schemas-microsoft-com:office:smarttags" w:element="PersonName">
              <w:smartTagPr>
                <w:attr w:name="ProductID" w:val="金惠雯"/>
              </w:smartTagPr>
              <w:r w:rsidRPr="00F8558D">
                <w:rPr>
                  <w:rFonts w:ascii="微軟正黑體" w:eastAsia="微軟正黑體" w:hAnsi="微軟正黑體" w:cs="Helvetica" w:hint="eastAsia"/>
                  <w:color w:val="1D1B11"/>
                  <w:szCs w:val="24"/>
                </w:rPr>
                <w:t>金惠雯</w:t>
              </w:r>
            </w:smartTag>
            <w:r w:rsidRPr="00F8558D">
              <w:rPr>
                <w:rFonts w:ascii="微軟正黑體" w:eastAsia="微軟正黑體" w:hAnsi="微軟正黑體" w:hint="eastAsia"/>
                <w:color w:val="1D1B11"/>
                <w:szCs w:val="24"/>
              </w:rPr>
              <w:t>老師</w:t>
            </w:r>
          </w:p>
          <w:p w:rsidR="00A42D6D" w:rsidRPr="00F8558D" w:rsidRDefault="00A42D6D" w:rsidP="00F8558D">
            <w:pPr>
              <w:pStyle w:val="ListParagraph"/>
              <w:numPr>
                <w:ilvl w:val="0"/>
                <w:numId w:val="36"/>
              </w:numPr>
              <w:adjustRightInd w:val="0"/>
              <w:snapToGrid w:val="0"/>
              <w:spacing w:line="360" w:lineRule="exact"/>
              <w:ind w:leftChars="0"/>
              <w:rPr>
                <w:rFonts w:ascii="微軟正黑體" w:eastAsia="微軟正黑體" w:hAnsi="微軟正黑體" w:cs="Helvetica"/>
                <w:color w:val="1D1B11"/>
                <w:szCs w:val="24"/>
              </w:rPr>
            </w:pPr>
            <w:r w:rsidRPr="00F8558D">
              <w:rPr>
                <w:rFonts w:ascii="微軟正黑體" w:eastAsia="微軟正黑體" w:hAnsi="微軟正黑體" w:hint="eastAsia"/>
                <w:color w:val="1D1B11"/>
                <w:szCs w:val="24"/>
              </w:rPr>
              <w:t>魯凱產業發展協會</w:t>
            </w:r>
            <w:r w:rsidRPr="00F8558D">
              <w:rPr>
                <w:rFonts w:ascii="微軟正黑體" w:eastAsia="微軟正黑體" w:hAnsi="微軟正黑體"/>
                <w:color w:val="1D1B11"/>
                <w:szCs w:val="24"/>
              </w:rPr>
              <w:t xml:space="preserve"> </w:t>
            </w:r>
            <w:r w:rsidRPr="00F8558D">
              <w:rPr>
                <w:rFonts w:ascii="微軟正黑體" w:eastAsia="微軟正黑體" w:hAnsi="微軟正黑體" w:hint="eastAsia"/>
                <w:color w:val="1D1B11"/>
                <w:szCs w:val="24"/>
              </w:rPr>
              <w:t>李金龍理事長</w:t>
            </w:r>
          </w:p>
        </w:tc>
      </w:tr>
      <w:tr w:rsidR="00A42D6D" w:rsidRPr="00264B9B" w:rsidTr="00F8558D">
        <w:trPr>
          <w:trHeight w:val="471"/>
        </w:trPr>
        <w:tc>
          <w:tcPr>
            <w:tcW w:w="1951" w:type="dxa"/>
            <w:shd w:val="clear" w:color="auto" w:fill="DDD9C3"/>
          </w:tcPr>
          <w:p w:rsidR="00A42D6D" w:rsidRPr="00F8558D" w:rsidRDefault="00A42D6D" w:rsidP="00F8558D">
            <w:pPr>
              <w:snapToGrid w:val="0"/>
              <w:spacing w:line="440" w:lineRule="exact"/>
              <w:rPr>
                <w:rFonts w:ascii="微軟正黑體" w:eastAsia="微軟正黑體" w:hAnsi="微軟正黑體"/>
                <w:color w:val="1D1B11"/>
              </w:rPr>
            </w:pPr>
            <w:r w:rsidRPr="00F8558D">
              <w:rPr>
                <w:rFonts w:ascii="微軟正黑體" w:eastAsia="微軟正黑體" w:hAnsi="微軟正黑體"/>
                <w:color w:val="1D1B11"/>
              </w:rPr>
              <w:t>12</w:t>
            </w:r>
            <w:r w:rsidRPr="00F8558D">
              <w:rPr>
                <w:rFonts w:ascii="微軟正黑體" w:eastAsia="微軟正黑體" w:hAnsi="微軟正黑體" w:hint="eastAsia"/>
                <w:color w:val="1D1B11"/>
              </w:rPr>
              <w:t>：</w:t>
            </w:r>
            <w:r w:rsidRPr="00F8558D">
              <w:rPr>
                <w:rFonts w:ascii="微軟正黑體" w:eastAsia="微軟正黑體" w:hAnsi="微軟正黑體"/>
                <w:color w:val="1D1B11"/>
              </w:rPr>
              <w:t>00~13</w:t>
            </w:r>
            <w:r w:rsidRPr="00F8558D">
              <w:rPr>
                <w:rFonts w:ascii="微軟正黑體" w:eastAsia="微軟正黑體" w:hAnsi="微軟正黑體" w:hint="eastAsia"/>
                <w:color w:val="1D1B11"/>
              </w:rPr>
              <w:t>：</w:t>
            </w:r>
            <w:r w:rsidRPr="00F8558D">
              <w:rPr>
                <w:rFonts w:ascii="微軟正黑體" w:eastAsia="微軟正黑體" w:hAnsi="微軟正黑體"/>
                <w:color w:val="1D1B11"/>
              </w:rPr>
              <w:t>30</w:t>
            </w:r>
          </w:p>
        </w:tc>
        <w:tc>
          <w:tcPr>
            <w:tcW w:w="3119" w:type="dxa"/>
            <w:shd w:val="clear" w:color="auto" w:fill="DDD9C3"/>
          </w:tcPr>
          <w:p w:rsidR="00A42D6D" w:rsidRPr="00F8558D" w:rsidRDefault="00A42D6D" w:rsidP="00F8558D">
            <w:pPr>
              <w:snapToGrid w:val="0"/>
              <w:spacing w:line="440" w:lineRule="exact"/>
              <w:rPr>
                <w:rFonts w:ascii="微軟正黑體" w:eastAsia="微軟正黑體" w:hAnsi="微軟正黑體"/>
                <w:b/>
                <w:color w:val="1D1B11"/>
              </w:rPr>
            </w:pPr>
            <w:r w:rsidRPr="00F8558D">
              <w:rPr>
                <w:rFonts w:ascii="微軟正黑體" w:eastAsia="微軟正黑體" w:hAnsi="微軟正黑體" w:hint="eastAsia"/>
                <w:b/>
                <w:color w:val="1D1B11"/>
              </w:rPr>
              <w:t>中餐</w:t>
            </w:r>
          </w:p>
        </w:tc>
        <w:tc>
          <w:tcPr>
            <w:tcW w:w="4677" w:type="dxa"/>
            <w:shd w:val="clear" w:color="auto" w:fill="DDD9C3"/>
          </w:tcPr>
          <w:p w:rsidR="00A42D6D" w:rsidRPr="00F8558D" w:rsidRDefault="00A42D6D" w:rsidP="00F8558D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</w:rPr>
            </w:pPr>
            <w:r w:rsidRPr="00F8558D">
              <w:rPr>
                <w:rFonts w:ascii="微軟正黑體" w:eastAsia="微軟正黑體" w:hAnsi="微軟正黑體" w:hint="eastAsia"/>
                <w:color w:val="1D1B11"/>
              </w:rPr>
              <w:t>觀星咖啡莊園</w:t>
            </w:r>
          </w:p>
        </w:tc>
      </w:tr>
      <w:tr w:rsidR="00A42D6D" w:rsidRPr="00264B9B" w:rsidTr="00F8558D">
        <w:trPr>
          <w:trHeight w:val="471"/>
        </w:trPr>
        <w:tc>
          <w:tcPr>
            <w:tcW w:w="1951" w:type="dxa"/>
            <w:shd w:val="clear" w:color="auto" w:fill="DDD9C3"/>
          </w:tcPr>
          <w:p w:rsidR="00A42D6D" w:rsidRPr="00F8558D" w:rsidRDefault="00A42D6D" w:rsidP="00F8558D">
            <w:pPr>
              <w:snapToGrid w:val="0"/>
              <w:spacing w:line="440" w:lineRule="exact"/>
              <w:rPr>
                <w:rFonts w:ascii="微軟正黑體" w:eastAsia="微軟正黑體" w:hAnsi="微軟正黑體"/>
                <w:color w:val="1D1B11"/>
              </w:rPr>
            </w:pPr>
            <w:r w:rsidRPr="00F8558D">
              <w:rPr>
                <w:rFonts w:ascii="微軟正黑體" w:eastAsia="微軟正黑體" w:hAnsi="微軟正黑體"/>
                <w:color w:val="1D1B11"/>
              </w:rPr>
              <w:t>13</w:t>
            </w:r>
            <w:r w:rsidRPr="00F8558D">
              <w:rPr>
                <w:rFonts w:ascii="微軟正黑體" w:eastAsia="微軟正黑體" w:hAnsi="微軟正黑體" w:hint="eastAsia"/>
                <w:color w:val="1D1B11"/>
              </w:rPr>
              <w:t>：</w:t>
            </w:r>
            <w:r w:rsidRPr="00F8558D">
              <w:rPr>
                <w:rFonts w:ascii="微軟正黑體" w:eastAsia="微軟正黑體" w:hAnsi="微軟正黑體"/>
                <w:color w:val="1D1B11"/>
              </w:rPr>
              <w:t>30~14</w:t>
            </w:r>
            <w:r w:rsidRPr="00F8558D">
              <w:rPr>
                <w:rFonts w:ascii="微軟正黑體" w:eastAsia="微軟正黑體" w:hAnsi="微軟正黑體" w:hint="eastAsia"/>
                <w:color w:val="1D1B11"/>
              </w:rPr>
              <w:t>：</w:t>
            </w:r>
            <w:r w:rsidRPr="00F8558D">
              <w:rPr>
                <w:rFonts w:ascii="微軟正黑體" w:eastAsia="微軟正黑體" w:hAnsi="微軟正黑體"/>
                <w:color w:val="1D1B11"/>
              </w:rPr>
              <w:t>00</w:t>
            </w:r>
          </w:p>
        </w:tc>
        <w:tc>
          <w:tcPr>
            <w:tcW w:w="3119" w:type="dxa"/>
            <w:shd w:val="clear" w:color="auto" w:fill="DDD9C3"/>
          </w:tcPr>
          <w:p w:rsidR="00A42D6D" w:rsidRPr="00F8558D" w:rsidRDefault="00A42D6D" w:rsidP="00F8558D">
            <w:pPr>
              <w:snapToGrid w:val="0"/>
              <w:spacing w:line="440" w:lineRule="exact"/>
              <w:rPr>
                <w:rFonts w:ascii="微軟正黑體" w:eastAsia="微軟正黑體" w:hAnsi="微軟正黑體"/>
                <w:b/>
                <w:color w:val="1D1B11"/>
              </w:rPr>
            </w:pPr>
            <w:r w:rsidRPr="00F8558D">
              <w:rPr>
                <w:rFonts w:ascii="微軟正黑體" w:eastAsia="微軟正黑體" w:hAnsi="微軟正黑體" w:hint="eastAsia"/>
                <w:b/>
                <w:color w:val="1D1B11"/>
              </w:rPr>
              <w:t>帶律動唱舊歌</w:t>
            </w:r>
          </w:p>
        </w:tc>
        <w:tc>
          <w:tcPr>
            <w:tcW w:w="4677" w:type="dxa"/>
            <w:shd w:val="clear" w:color="auto" w:fill="DDD9C3"/>
          </w:tcPr>
          <w:p w:rsidR="00A42D6D" w:rsidRPr="00F8558D" w:rsidRDefault="00A42D6D" w:rsidP="00F8558D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</w:rPr>
            </w:pPr>
            <w:r w:rsidRPr="00F8558D">
              <w:rPr>
                <w:rFonts w:ascii="微軟正黑體" w:eastAsia="微軟正黑體" w:hAnsi="微軟正黑體" w:hint="eastAsia"/>
                <w:color w:val="1D1B11"/>
              </w:rPr>
              <w:t>李再祥傳道</w:t>
            </w:r>
          </w:p>
        </w:tc>
      </w:tr>
      <w:tr w:rsidR="00A42D6D" w:rsidRPr="00264B9B" w:rsidTr="00F8558D">
        <w:trPr>
          <w:trHeight w:val="471"/>
        </w:trPr>
        <w:tc>
          <w:tcPr>
            <w:tcW w:w="1951" w:type="dxa"/>
            <w:shd w:val="clear" w:color="auto" w:fill="DDD9C3"/>
          </w:tcPr>
          <w:p w:rsidR="00A42D6D" w:rsidRPr="00F8558D" w:rsidRDefault="00A42D6D" w:rsidP="00F8558D">
            <w:pPr>
              <w:snapToGrid w:val="0"/>
              <w:spacing w:line="440" w:lineRule="exact"/>
              <w:rPr>
                <w:rFonts w:ascii="微軟正黑體" w:eastAsia="微軟正黑體" w:hAnsi="微軟正黑體"/>
                <w:color w:val="1D1B11"/>
              </w:rPr>
            </w:pPr>
            <w:r w:rsidRPr="00F8558D">
              <w:rPr>
                <w:rFonts w:ascii="微軟正黑體" w:eastAsia="微軟正黑體" w:hAnsi="微軟正黑體"/>
                <w:color w:val="1D1B11"/>
              </w:rPr>
              <w:t>14</w:t>
            </w:r>
            <w:r w:rsidRPr="00F8558D">
              <w:rPr>
                <w:rFonts w:ascii="微軟正黑體" w:eastAsia="微軟正黑體" w:hAnsi="微軟正黑體" w:hint="eastAsia"/>
                <w:color w:val="1D1B11"/>
              </w:rPr>
              <w:t>：</w:t>
            </w:r>
            <w:r w:rsidRPr="00F8558D">
              <w:rPr>
                <w:rFonts w:ascii="微軟正黑體" w:eastAsia="微軟正黑體" w:hAnsi="微軟正黑體"/>
                <w:color w:val="1D1B11"/>
              </w:rPr>
              <w:t>00~15</w:t>
            </w:r>
            <w:r w:rsidRPr="00F8558D">
              <w:rPr>
                <w:rFonts w:ascii="微軟正黑體" w:eastAsia="微軟正黑體" w:hAnsi="微軟正黑體" w:hint="eastAsia"/>
                <w:color w:val="1D1B11"/>
              </w:rPr>
              <w:t>：</w:t>
            </w:r>
            <w:r w:rsidRPr="00F8558D">
              <w:rPr>
                <w:rFonts w:ascii="微軟正黑體" w:eastAsia="微軟正黑體" w:hAnsi="微軟正黑體"/>
                <w:color w:val="1D1B11"/>
              </w:rPr>
              <w:t>00</w:t>
            </w:r>
          </w:p>
        </w:tc>
        <w:tc>
          <w:tcPr>
            <w:tcW w:w="3119" w:type="dxa"/>
            <w:shd w:val="clear" w:color="auto" w:fill="DDD9C3"/>
          </w:tcPr>
          <w:p w:rsidR="00A42D6D" w:rsidRPr="00F8558D" w:rsidRDefault="00A42D6D" w:rsidP="00F8558D">
            <w:pPr>
              <w:snapToGrid w:val="0"/>
              <w:spacing w:line="440" w:lineRule="exact"/>
              <w:rPr>
                <w:rFonts w:ascii="微軟正黑體" w:eastAsia="微軟正黑體" w:hAnsi="微軟正黑體"/>
                <w:color w:val="1D1B11"/>
              </w:rPr>
            </w:pPr>
            <w:r w:rsidRPr="00F8558D">
              <w:rPr>
                <w:rFonts w:ascii="微軟正黑體" w:eastAsia="微軟正黑體" w:hAnsi="微軟正黑體" w:hint="eastAsia"/>
                <w:b/>
                <w:color w:val="1D1B11"/>
              </w:rPr>
              <w:t>專題三重建與部落產業座談會</w:t>
            </w:r>
          </w:p>
        </w:tc>
        <w:tc>
          <w:tcPr>
            <w:tcW w:w="4677" w:type="dxa"/>
            <w:shd w:val="clear" w:color="auto" w:fill="DDD9C3"/>
          </w:tcPr>
          <w:p w:rsidR="00A42D6D" w:rsidRPr="00F8558D" w:rsidRDefault="00A42D6D" w:rsidP="00F8558D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color w:val="1D1B11"/>
              </w:rPr>
            </w:pPr>
            <w:r w:rsidRPr="00F8558D">
              <w:rPr>
                <w:rFonts w:ascii="微軟正黑體" w:eastAsia="微軟正黑體" w:hAnsi="微軟正黑體" w:hint="eastAsia"/>
              </w:rPr>
              <w:t>主持</w:t>
            </w:r>
            <w:r w:rsidRPr="00F8558D">
              <w:rPr>
                <w:rFonts w:ascii="微軟正黑體" w:eastAsia="微軟正黑體" w:hAnsi="微軟正黑體"/>
              </w:rPr>
              <w:t>—</w:t>
            </w:r>
            <w:r w:rsidRPr="00F8558D">
              <w:rPr>
                <w:rFonts w:ascii="微軟正黑體" w:eastAsia="微軟正黑體" w:hAnsi="微軟正黑體" w:hint="eastAsia"/>
              </w:rPr>
              <w:t>副書記田天財牧師</w:t>
            </w:r>
          </w:p>
          <w:p w:rsidR="00A42D6D" w:rsidRPr="00F8558D" w:rsidRDefault="00A42D6D" w:rsidP="00F8558D">
            <w:pPr>
              <w:pStyle w:val="NormalWeb"/>
              <w:spacing w:line="360" w:lineRule="exact"/>
              <w:rPr>
                <w:rFonts w:ascii="微軟正黑體" w:eastAsia="微軟正黑體" w:hAnsi="微軟正黑體"/>
                <w:color w:val="1D1B11"/>
              </w:rPr>
            </w:pPr>
            <w:r w:rsidRPr="00F8558D">
              <w:rPr>
                <w:rFonts w:ascii="微軟正黑體" w:eastAsia="微軟正黑體" w:hAnsi="微軟正黑體" w:hint="eastAsia"/>
                <w:color w:val="1D1B11"/>
              </w:rPr>
              <w:t>主講</w:t>
            </w:r>
            <w:r w:rsidRPr="00F8558D">
              <w:rPr>
                <w:rFonts w:ascii="微軟正黑體" w:eastAsia="微軟正黑體" w:hAnsi="微軟正黑體"/>
                <w:color w:val="1D1B11"/>
              </w:rPr>
              <w:t>—</w:t>
            </w:r>
            <w:r w:rsidRPr="00F8558D">
              <w:rPr>
                <w:rFonts w:ascii="微軟正黑體" w:eastAsia="微軟正黑體" w:hAnsi="微軟正黑體" w:hint="eastAsia"/>
                <w:color w:val="1D1B11"/>
              </w:rPr>
              <w:t>社團法人台灣原住民族學院促進會</w:t>
            </w:r>
          </w:p>
          <w:p w:rsidR="00A42D6D" w:rsidRPr="00F8558D" w:rsidRDefault="00A42D6D" w:rsidP="00F8558D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color w:val="1D1B11"/>
              </w:rPr>
            </w:pPr>
            <w:r w:rsidRPr="00F8558D">
              <w:rPr>
                <w:rFonts w:ascii="微軟正黑體" w:eastAsia="微軟正黑體" w:hAnsi="微軟正黑體" w:hint="eastAsia"/>
                <w:color w:val="1D1B11"/>
              </w:rPr>
              <w:t>秘書長</w:t>
            </w:r>
            <w:r w:rsidRPr="00F8558D">
              <w:rPr>
                <w:rFonts w:ascii="微軟正黑體" w:eastAsia="微軟正黑體" w:hAnsi="微軟正黑體"/>
                <w:color w:val="1D1B11"/>
              </w:rPr>
              <w:t xml:space="preserve"> 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0"/>
                <w:attr w:name="Month" w:val="7"/>
                <w:attr w:name="Year" w:val="2013"/>
              </w:smartTagPr>
              <w:r w:rsidRPr="00F8558D">
                <w:rPr>
                  <w:rFonts w:ascii="微軟正黑體" w:eastAsia="微軟正黑體" w:hAnsi="微軟正黑體" w:hint="eastAsia"/>
                  <w:color w:val="1D1B11"/>
                </w:rPr>
                <w:t>金惠雯</w:t>
              </w:r>
            </w:smartTag>
            <w:r w:rsidRPr="00F8558D">
              <w:rPr>
                <w:rFonts w:ascii="微軟正黑體" w:eastAsia="微軟正黑體" w:hAnsi="微軟正黑體" w:hint="eastAsia"/>
                <w:color w:val="1D1B11"/>
              </w:rPr>
              <w:t>老師</w:t>
            </w:r>
          </w:p>
        </w:tc>
      </w:tr>
      <w:tr w:rsidR="00A42D6D" w:rsidRPr="00264B9B" w:rsidTr="00F8558D">
        <w:trPr>
          <w:trHeight w:val="271"/>
        </w:trPr>
        <w:tc>
          <w:tcPr>
            <w:tcW w:w="1951" w:type="dxa"/>
            <w:vMerge w:val="restart"/>
            <w:shd w:val="clear" w:color="auto" w:fill="DDD9C3"/>
          </w:tcPr>
          <w:p w:rsidR="00A42D6D" w:rsidRPr="00F8558D" w:rsidRDefault="00A42D6D" w:rsidP="00F8558D">
            <w:pPr>
              <w:snapToGrid w:val="0"/>
              <w:spacing w:line="440" w:lineRule="exact"/>
              <w:rPr>
                <w:rFonts w:ascii="微軟正黑體" w:eastAsia="微軟正黑體" w:hAnsi="微軟正黑體"/>
                <w:color w:val="1D1B11"/>
              </w:rPr>
            </w:pPr>
            <w:r w:rsidRPr="00F8558D">
              <w:rPr>
                <w:rFonts w:ascii="微軟正黑體" w:eastAsia="微軟正黑體" w:hAnsi="微軟正黑體"/>
                <w:color w:val="1D1B11"/>
              </w:rPr>
              <w:t>15</w:t>
            </w:r>
            <w:r w:rsidRPr="00F8558D">
              <w:rPr>
                <w:rFonts w:ascii="微軟正黑體" w:eastAsia="微軟正黑體" w:hAnsi="微軟正黑體" w:hint="eastAsia"/>
                <w:color w:val="1D1B11"/>
              </w:rPr>
              <w:t>：</w:t>
            </w:r>
            <w:r w:rsidRPr="00F8558D">
              <w:rPr>
                <w:rFonts w:ascii="微軟正黑體" w:eastAsia="微軟正黑體" w:hAnsi="微軟正黑體"/>
                <w:color w:val="1D1B11"/>
              </w:rPr>
              <w:t>00~16</w:t>
            </w:r>
            <w:r w:rsidRPr="00F8558D">
              <w:rPr>
                <w:rFonts w:ascii="微軟正黑體" w:eastAsia="微軟正黑體" w:hAnsi="微軟正黑體" w:hint="eastAsia"/>
                <w:color w:val="1D1B11"/>
              </w:rPr>
              <w:t>：</w:t>
            </w:r>
            <w:r w:rsidRPr="00F8558D">
              <w:rPr>
                <w:rFonts w:ascii="微軟正黑體" w:eastAsia="微軟正黑體" w:hAnsi="微軟正黑體"/>
                <w:color w:val="1D1B11"/>
              </w:rPr>
              <w:t>30</w:t>
            </w:r>
          </w:p>
        </w:tc>
        <w:tc>
          <w:tcPr>
            <w:tcW w:w="3119" w:type="dxa"/>
            <w:shd w:val="clear" w:color="auto" w:fill="DDD9C3"/>
          </w:tcPr>
          <w:p w:rsidR="00A42D6D" w:rsidRPr="00F8558D" w:rsidRDefault="00A42D6D" w:rsidP="00F8558D">
            <w:pPr>
              <w:snapToGrid w:val="0"/>
              <w:spacing w:line="440" w:lineRule="exact"/>
              <w:rPr>
                <w:rFonts w:ascii="微軟正黑體" w:eastAsia="微軟正黑體" w:hAnsi="微軟正黑體"/>
                <w:color w:val="1D1B11"/>
              </w:rPr>
            </w:pPr>
            <w:r w:rsidRPr="00F8558D">
              <w:rPr>
                <w:rFonts w:ascii="微軟正黑體" w:eastAsia="微軟正黑體" w:hAnsi="微軟正黑體" w:hint="eastAsia"/>
                <w:color w:val="1D1B11"/>
              </w:rPr>
              <w:t>分組討論</w:t>
            </w:r>
          </w:p>
        </w:tc>
        <w:tc>
          <w:tcPr>
            <w:tcW w:w="4677" w:type="dxa"/>
            <w:shd w:val="clear" w:color="auto" w:fill="DDD9C3"/>
          </w:tcPr>
          <w:p w:rsidR="00A42D6D" w:rsidRPr="00F8558D" w:rsidRDefault="00A42D6D" w:rsidP="00F8558D">
            <w:pPr>
              <w:adjustRightInd w:val="0"/>
              <w:snapToGrid w:val="0"/>
              <w:spacing w:line="440" w:lineRule="exact"/>
              <w:rPr>
                <w:rFonts w:ascii="微軟正黑體" w:eastAsia="微軟正黑體" w:hAnsi="微軟正黑體" w:cs="新細明體"/>
                <w:bCs/>
                <w:color w:val="1D1B11"/>
                <w:kern w:val="0"/>
              </w:rPr>
            </w:pPr>
            <w:r w:rsidRPr="00F8558D">
              <w:rPr>
                <w:rFonts w:ascii="微軟正黑體" w:eastAsia="微軟正黑體" w:hAnsi="微軟正黑體" w:cs="新細明體"/>
                <w:bCs/>
                <w:color w:val="1D1B11"/>
                <w:kern w:val="0"/>
              </w:rPr>
              <w:t>20</w:t>
            </w:r>
            <w:r w:rsidRPr="00F8558D">
              <w:rPr>
                <w:rFonts w:ascii="微軟正黑體" w:eastAsia="微軟正黑體" w:hAnsi="微軟正黑體" w:cs="新細明體" w:hint="eastAsia"/>
                <w:bCs/>
                <w:color w:val="1D1B11"/>
                <w:kern w:val="0"/>
              </w:rPr>
              <w:t>分鐘討論</w:t>
            </w:r>
            <w:r w:rsidRPr="00F8558D">
              <w:rPr>
                <w:rFonts w:ascii="微軟正黑體" w:eastAsia="微軟正黑體" w:hAnsi="微軟正黑體" w:cs="新細明體"/>
                <w:bCs/>
                <w:color w:val="1D1B11"/>
                <w:kern w:val="0"/>
              </w:rPr>
              <w:t>/10</w:t>
            </w:r>
            <w:r w:rsidRPr="00F8558D">
              <w:rPr>
                <w:rFonts w:ascii="微軟正黑體" w:eastAsia="微軟正黑體" w:hAnsi="微軟正黑體" w:cs="新細明體" w:hint="eastAsia"/>
                <w:bCs/>
                <w:color w:val="1D1B11"/>
                <w:kern w:val="0"/>
              </w:rPr>
              <w:t>分鐘整理</w:t>
            </w:r>
          </w:p>
        </w:tc>
      </w:tr>
      <w:tr w:rsidR="00A42D6D" w:rsidRPr="00264B9B" w:rsidTr="00F8558D">
        <w:trPr>
          <w:trHeight w:val="425"/>
        </w:trPr>
        <w:tc>
          <w:tcPr>
            <w:tcW w:w="1951" w:type="dxa"/>
            <w:vMerge/>
            <w:shd w:val="clear" w:color="auto" w:fill="DDD9C3"/>
          </w:tcPr>
          <w:p w:rsidR="00A42D6D" w:rsidRPr="00F8558D" w:rsidRDefault="00A42D6D" w:rsidP="00F8558D">
            <w:pPr>
              <w:snapToGrid w:val="0"/>
              <w:spacing w:line="440" w:lineRule="exact"/>
              <w:rPr>
                <w:rFonts w:ascii="微軟正黑體" w:eastAsia="微軟正黑體" w:hAnsi="微軟正黑體"/>
                <w:color w:val="1D1B11"/>
              </w:rPr>
            </w:pPr>
          </w:p>
        </w:tc>
        <w:tc>
          <w:tcPr>
            <w:tcW w:w="3119" w:type="dxa"/>
            <w:shd w:val="clear" w:color="auto" w:fill="DDD9C3"/>
          </w:tcPr>
          <w:p w:rsidR="00A42D6D" w:rsidRPr="00F8558D" w:rsidRDefault="00A42D6D" w:rsidP="00F8558D">
            <w:pPr>
              <w:snapToGrid w:val="0"/>
              <w:spacing w:line="440" w:lineRule="exact"/>
              <w:rPr>
                <w:rFonts w:ascii="微軟正黑體" w:eastAsia="微軟正黑體" w:hAnsi="微軟正黑體"/>
                <w:color w:val="1D1B11"/>
              </w:rPr>
            </w:pPr>
            <w:r w:rsidRPr="00F8558D">
              <w:rPr>
                <w:rFonts w:ascii="微軟正黑體" w:eastAsia="微軟正黑體" w:hAnsi="微軟正黑體" w:hint="eastAsia"/>
                <w:color w:val="1D1B11"/>
              </w:rPr>
              <w:t>綜合討論（主持人</w:t>
            </w:r>
            <w:r w:rsidRPr="00F8558D">
              <w:rPr>
                <w:rFonts w:ascii="微軟正黑體" w:eastAsia="微軟正黑體" w:hAnsi="微軟正黑體"/>
                <w:color w:val="1D1B11"/>
              </w:rPr>
              <w:t>—</w:t>
            </w:r>
            <w:r w:rsidRPr="00F8558D">
              <w:rPr>
                <w:rFonts w:ascii="微軟正黑體" w:eastAsia="微軟正黑體" w:hAnsi="微軟正黑體" w:hint="eastAsia"/>
                <w:color w:val="1D1B11"/>
              </w:rPr>
              <w:t>議長、副議長、總幹事）</w:t>
            </w:r>
          </w:p>
        </w:tc>
        <w:tc>
          <w:tcPr>
            <w:tcW w:w="4677" w:type="dxa"/>
            <w:shd w:val="clear" w:color="auto" w:fill="DDD9C3"/>
          </w:tcPr>
          <w:p w:rsidR="00A42D6D" w:rsidRPr="00F8558D" w:rsidRDefault="00A42D6D" w:rsidP="00F8558D">
            <w:pPr>
              <w:adjustRightInd w:val="0"/>
              <w:snapToGrid w:val="0"/>
              <w:spacing w:line="440" w:lineRule="exact"/>
              <w:rPr>
                <w:rFonts w:ascii="微軟正黑體" w:eastAsia="微軟正黑體" w:hAnsi="微軟正黑體" w:cs="新細明體"/>
                <w:bCs/>
                <w:color w:val="1D1B11"/>
                <w:kern w:val="0"/>
              </w:rPr>
            </w:pPr>
            <w:r w:rsidRPr="00F8558D">
              <w:rPr>
                <w:rFonts w:ascii="微軟正黑體" w:eastAsia="微軟正黑體" w:hAnsi="微軟正黑體" w:cs="新細明體" w:hint="eastAsia"/>
                <w:bCs/>
                <w:color w:val="1D1B11"/>
                <w:kern w:val="0"/>
              </w:rPr>
              <w:t>小組分享報告約</w:t>
            </w:r>
            <w:r w:rsidRPr="00F8558D">
              <w:rPr>
                <w:rFonts w:ascii="微軟正黑體" w:eastAsia="微軟正黑體" w:hAnsi="微軟正黑體" w:cs="新細明體"/>
                <w:bCs/>
                <w:color w:val="1D1B11"/>
                <w:kern w:val="0"/>
              </w:rPr>
              <w:t>10</w:t>
            </w:r>
            <w:r w:rsidRPr="00F8558D">
              <w:rPr>
                <w:rFonts w:ascii="微軟正黑體" w:eastAsia="微軟正黑體" w:hAnsi="微軟正黑體" w:cs="新細明體" w:hint="eastAsia"/>
                <w:bCs/>
                <w:color w:val="1D1B11"/>
                <w:kern w:val="0"/>
              </w:rPr>
              <w:t>，整理報告連結資源。</w:t>
            </w:r>
          </w:p>
        </w:tc>
      </w:tr>
      <w:tr w:rsidR="00A42D6D" w:rsidRPr="00264B9B" w:rsidTr="00F8558D">
        <w:trPr>
          <w:trHeight w:val="403"/>
        </w:trPr>
        <w:tc>
          <w:tcPr>
            <w:tcW w:w="1951" w:type="dxa"/>
            <w:shd w:val="clear" w:color="auto" w:fill="DDD9C3"/>
          </w:tcPr>
          <w:p w:rsidR="00A42D6D" w:rsidRPr="00F8558D" w:rsidRDefault="00A42D6D" w:rsidP="00F8558D">
            <w:pPr>
              <w:snapToGrid w:val="0"/>
              <w:spacing w:line="440" w:lineRule="exact"/>
              <w:rPr>
                <w:rFonts w:ascii="微軟正黑體" w:eastAsia="微軟正黑體" w:hAnsi="微軟正黑體"/>
                <w:color w:val="1D1B11"/>
              </w:rPr>
            </w:pPr>
            <w:r w:rsidRPr="00F8558D">
              <w:rPr>
                <w:rFonts w:ascii="微軟正黑體" w:eastAsia="微軟正黑體" w:hAnsi="微軟正黑體"/>
                <w:color w:val="1D1B11"/>
              </w:rPr>
              <w:t>16</w:t>
            </w:r>
            <w:r w:rsidRPr="00F8558D">
              <w:rPr>
                <w:rFonts w:ascii="微軟正黑體" w:eastAsia="微軟正黑體" w:hAnsi="微軟正黑體" w:hint="eastAsia"/>
                <w:color w:val="1D1B11"/>
              </w:rPr>
              <w:t>：</w:t>
            </w:r>
            <w:r w:rsidRPr="00F8558D">
              <w:rPr>
                <w:rFonts w:ascii="微軟正黑體" w:eastAsia="微軟正黑體" w:hAnsi="微軟正黑體"/>
                <w:color w:val="1D1B11"/>
              </w:rPr>
              <w:t>30~17</w:t>
            </w:r>
            <w:r w:rsidRPr="00F8558D">
              <w:rPr>
                <w:rFonts w:ascii="微軟正黑體" w:eastAsia="微軟正黑體" w:hAnsi="微軟正黑體" w:hint="eastAsia"/>
                <w:color w:val="1D1B11"/>
              </w:rPr>
              <w:t>：</w:t>
            </w:r>
            <w:r w:rsidRPr="00F8558D">
              <w:rPr>
                <w:rFonts w:ascii="微軟正黑體" w:eastAsia="微軟正黑體" w:hAnsi="微軟正黑體"/>
                <w:color w:val="1D1B11"/>
              </w:rPr>
              <w:t>00</w:t>
            </w:r>
          </w:p>
        </w:tc>
        <w:tc>
          <w:tcPr>
            <w:tcW w:w="3119" w:type="dxa"/>
            <w:shd w:val="clear" w:color="auto" w:fill="DDD9C3"/>
          </w:tcPr>
          <w:p w:rsidR="00A42D6D" w:rsidRPr="00F8558D" w:rsidRDefault="00A42D6D" w:rsidP="00F8558D">
            <w:pPr>
              <w:snapToGrid w:val="0"/>
              <w:spacing w:line="440" w:lineRule="exact"/>
              <w:rPr>
                <w:rFonts w:ascii="微軟正黑體" w:eastAsia="微軟正黑體" w:hAnsi="微軟正黑體"/>
                <w:color w:val="1D1B11"/>
              </w:rPr>
            </w:pPr>
            <w:r w:rsidRPr="00F8558D">
              <w:rPr>
                <w:rFonts w:ascii="微軟正黑體" w:eastAsia="微軟正黑體" w:hAnsi="微軟正黑體" w:hint="eastAsia"/>
                <w:color w:val="1D1B11"/>
              </w:rPr>
              <w:t>逍遙觀景</w:t>
            </w:r>
            <w:r w:rsidRPr="00F8558D">
              <w:rPr>
                <w:rFonts w:ascii="微軟正黑體" w:eastAsia="微軟正黑體" w:hAnsi="微軟正黑體"/>
                <w:color w:val="1D1B11"/>
              </w:rPr>
              <w:t>—</w:t>
            </w:r>
            <w:r w:rsidRPr="00F8558D">
              <w:rPr>
                <w:rFonts w:ascii="微軟正黑體" w:eastAsia="微軟正黑體" w:hAnsi="微軟正黑體" w:hint="eastAsia"/>
                <w:color w:val="1D1B11"/>
              </w:rPr>
              <w:t>高雄、屏東平原</w:t>
            </w:r>
          </w:p>
        </w:tc>
        <w:tc>
          <w:tcPr>
            <w:tcW w:w="4677" w:type="dxa"/>
            <w:shd w:val="clear" w:color="auto" w:fill="DDD9C3"/>
          </w:tcPr>
          <w:p w:rsidR="00A42D6D" w:rsidRPr="00F8558D" w:rsidRDefault="00A42D6D" w:rsidP="00F8558D">
            <w:pPr>
              <w:adjustRightInd w:val="0"/>
              <w:snapToGrid w:val="0"/>
              <w:spacing w:line="440" w:lineRule="exact"/>
              <w:rPr>
                <w:rFonts w:ascii="微軟正黑體" w:eastAsia="微軟正黑體" w:hAnsi="微軟正黑體" w:cs="新細明體"/>
                <w:bCs/>
                <w:color w:val="1D1B11"/>
                <w:kern w:val="0"/>
              </w:rPr>
            </w:pPr>
            <w:r w:rsidRPr="00F8558D">
              <w:rPr>
                <w:rFonts w:ascii="微軟正黑體" w:eastAsia="微軟正黑體" w:hAnsi="微軟正黑體" w:cs="新細明體" w:hint="eastAsia"/>
                <w:bCs/>
                <w:color w:val="1D1B11"/>
                <w:kern w:val="0"/>
              </w:rPr>
              <w:t>在平台遇見五色鳥</w:t>
            </w:r>
          </w:p>
        </w:tc>
      </w:tr>
      <w:tr w:rsidR="00A42D6D" w:rsidRPr="00264B9B" w:rsidTr="00F8558D">
        <w:trPr>
          <w:trHeight w:val="416"/>
        </w:trPr>
        <w:tc>
          <w:tcPr>
            <w:tcW w:w="1951" w:type="dxa"/>
            <w:shd w:val="clear" w:color="auto" w:fill="DDD9C3"/>
          </w:tcPr>
          <w:p w:rsidR="00A42D6D" w:rsidRPr="00F8558D" w:rsidRDefault="00A42D6D" w:rsidP="00F8558D">
            <w:pPr>
              <w:snapToGrid w:val="0"/>
              <w:spacing w:line="440" w:lineRule="exact"/>
              <w:rPr>
                <w:rFonts w:ascii="微軟正黑體" w:eastAsia="微軟正黑體" w:hAnsi="微軟正黑體"/>
                <w:color w:val="1D1B11"/>
              </w:rPr>
            </w:pPr>
            <w:r w:rsidRPr="00F8558D">
              <w:rPr>
                <w:rFonts w:ascii="微軟正黑體" w:eastAsia="微軟正黑體" w:hAnsi="微軟正黑體"/>
                <w:color w:val="1D1B11"/>
              </w:rPr>
              <w:t>17</w:t>
            </w:r>
            <w:r w:rsidRPr="00F8558D">
              <w:rPr>
                <w:rFonts w:ascii="微軟正黑體" w:eastAsia="微軟正黑體" w:hAnsi="微軟正黑體" w:hint="eastAsia"/>
                <w:color w:val="1D1B11"/>
              </w:rPr>
              <w:t>：</w:t>
            </w:r>
            <w:r w:rsidRPr="00F8558D">
              <w:rPr>
                <w:rFonts w:ascii="微軟正黑體" w:eastAsia="微軟正黑體" w:hAnsi="微軟正黑體"/>
                <w:color w:val="1D1B11"/>
              </w:rPr>
              <w:t>30~18</w:t>
            </w:r>
            <w:r w:rsidRPr="00F8558D">
              <w:rPr>
                <w:rFonts w:ascii="微軟正黑體" w:eastAsia="微軟正黑體" w:hAnsi="微軟正黑體" w:hint="eastAsia"/>
                <w:color w:val="1D1B11"/>
              </w:rPr>
              <w:t>：</w:t>
            </w:r>
            <w:r w:rsidRPr="00F8558D">
              <w:rPr>
                <w:rFonts w:ascii="微軟正黑體" w:eastAsia="微軟正黑體" w:hAnsi="微軟正黑體"/>
                <w:color w:val="1D1B11"/>
              </w:rPr>
              <w:t>30</w:t>
            </w:r>
          </w:p>
        </w:tc>
        <w:tc>
          <w:tcPr>
            <w:tcW w:w="3119" w:type="dxa"/>
            <w:shd w:val="clear" w:color="auto" w:fill="DDD9C3"/>
          </w:tcPr>
          <w:p w:rsidR="00A42D6D" w:rsidRPr="00F8558D" w:rsidRDefault="00A42D6D" w:rsidP="00F8558D">
            <w:pPr>
              <w:snapToGrid w:val="0"/>
              <w:spacing w:line="440" w:lineRule="exact"/>
              <w:jc w:val="center"/>
              <w:rPr>
                <w:rFonts w:ascii="微軟正黑體" w:eastAsia="微軟正黑體" w:hAnsi="微軟正黑體"/>
                <w:color w:val="1D1B11"/>
              </w:rPr>
            </w:pPr>
            <w:r w:rsidRPr="00F8558D">
              <w:rPr>
                <w:rFonts w:ascii="微軟正黑體" w:eastAsia="微軟正黑體" w:hAnsi="微軟正黑體" w:hint="eastAsia"/>
                <w:color w:val="1D1B11"/>
              </w:rPr>
              <w:t>晚</w:t>
            </w:r>
            <w:r w:rsidRPr="00F8558D">
              <w:rPr>
                <w:rFonts w:ascii="微軟正黑體" w:eastAsia="微軟正黑體" w:hAnsi="微軟正黑體"/>
                <w:color w:val="1D1B11"/>
              </w:rPr>
              <w:t xml:space="preserve">    </w:t>
            </w:r>
            <w:r w:rsidRPr="00F8558D">
              <w:rPr>
                <w:rFonts w:ascii="微軟正黑體" w:eastAsia="微軟正黑體" w:hAnsi="微軟正黑體" w:hint="eastAsia"/>
                <w:color w:val="1D1B11"/>
              </w:rPr>
              <w:t>餐</w:t>
            </w:r>
          </w:p>
        </w:tc>
        <w:tc>
          <w:tcPr>
            <w:tcW w:w="4677" w:type="dxa"/>
            <w:shd w:val="clear" w:color="auto" w:fill="DDD9C3"/>
          </w:tcPr>
          <w:p w:rsidR="00A42D6D" w:rsidRPr="00F8558D" w:rsidRDefault="00A42D6D" w:rsidP="00F8558D">
            <w:pPr>
              <w:adjustRightInd w:val="0"/>
              <w:snapToGrid w:val="0"/>
              <w:spacing w:line="440" w:lineRule="exact"/>
              <w:rPr>
                <w:rFonts w:ascii="微軟正黑體" w:eastAsia="微軟正黑體" w:hAnsi="微軟正黑體" w:cs="新細明體"/>
                <w:bCs/>
                <w:color w:val="1D1B11"/>
                <w:kern w:val="0"/>
              </w:rPr>
            </w:pPr>
            <w:r w:rsidRPr="00F8558D">
              <w:rPr>
                <w:rFonts w:ascii="微軟正黑體" w:eastAsia="微軟正黑體" w:hAnsi="微軟正黑體" w:hint="eastAsia"/>
                <w:color w:val="1D1B11"/>
              </w:rPr>
              <w:t>觀景合菜</w:t>
            </w:r>
          </w:p>
        </w:tc>
      </w:tr>
      <w:tr w:rsidR="00A42D6D" w:rsidRPr="00264B9B" w:rsidTr="00F8558D">
        <w:trPr>
          <w:trHeight w:val="386"/>
        </w:trPr>
        <w:tc>
          <w:tcPr>
            <w:tcW w:w="1951" w:type="dxa"/>
            <w:shd w:val="clear" w:color="auto" w:fill="DDD9C3"/>
          </w:tcPr>
          <w:p w:rsidR="00A42D6D" w:rsidRPr="00F8558D" w:rsidRDefault="00A42D6D" w:rsidP="00F8558D">
            <w:pPr>
              <w:snapToGrid w:val="0"/>
              <w:spacing w:line="440" w:lineRule="exact"/>
              <w:rPr>
                <w:rFonts w:ascii="微軟正黑體" w:eastAsia="微軟正黑體" w:hAnsi="微軟正黑體"/>
                <w:color w:val="1D1B11"/>
              </w:rPr>
            </w:pPr>
            <w:r w:rsidRPr="00F8558D">
              <w:rPr>
                <w:rFonts w:ascii="微軟正黑體" w:eastAsia="微軟正黑體" w:hAnsi="微軟正黑體"/>
                <w:color w:val="1D1B11"/>
              </w:rPr>
              <w:t>18</w:t>
            </w:r>
            <w:r w:rsidRPr="00F8558D">
              <w:rPr>
                <w:rFonts w:ascii="微軟正黑體" w:eastAsia="微軟正黑體" w:hAnsi="微軟正黑體" w:hint="eastAsia"/>
                <w:color w:val="1D1B11"/>
              </w:rPr>
              <w:t>：</w:t>
            </w:r>
            <w:r w:rsidRPr="00F8558D">
              <w:rPr>
                <w:rFonts w:ascii="微軟正黑體" w:eastAsia="微軟正黑體" w:hAnsi="微軟正黑體"/>
                <w:color w:val="1D1B11"/>
              </w:rPr>
              <w:t>30~19</w:t>
            </w:r>
            <w:r w:rsidRPr="00F8558D">
              <w:rPr>
                <w:rFonts w:ascii="微軟正黑體" w:eastAsia="微軟正黑體" w:hAnsi="微軟正黑體" w:hint="eastAsia"/>
                <w:color w:val="1D1B11"/>
              </w:rPr>
              <w:t>：</w:t>
            </w:r>
            <w:r w:rsidRPr="00F8558D">
              <w:rPr>
                <w:rFonts w:ascii="微軟正黑體" w:eastAsia="微軟正黑體" w:hAnsi="微軟正黑體"/>
                <w:color w:val="1D1B11"/>
              </w:rPr>
              <w:t>00</w:t>
            </w:r>
          </w:p>
        </w:tc>
        <w:tc>
          <w:tcPr>
            <w:tcW w:w="7796" w:type="dxa"/>
            <w:gridSpan w:val="2"/>
            <w:shd w:val="clear" w:color="auto" w:fill="DDD9C3"/>
          </w:tcPr>
          <w:p w:rsidR="00A42D6D" w:rsidRPr="00F8558D" w:rsidRDefault="00A42D6D" w:rsidP="00F8558D">
            <w:pPr>
              <w:adjustRightInd w:val="0"/>
              <w:snapToGrid w:val="0"/>
              <w:spacing w:line="440" w:lineRule="exact"/>
              <w:jc w:val="center"/>
              <w:rPr>
                <w:rFonts w:ascii="微軟正黑體" w:eastAsia="微軟正黑體" w:hAnsi="微軟正黑體" w:cs="新細明體"/>
                <w:bCs/>
                <w:color w:val="1D1B11"/>
                <w:kern w:val="0"/>
              </w:rPr>
            </w:pPr>
            <w:r w:rsidRPr="00F8558D">
              <w:rPr>
                <w:rFonts w:ascii="微軟正黑體" w:eastAsia="微軟正黑體" w:hAnsi="微軟正黑體" w:hint="eastAsia"/>
                <w:color w:val="1D1B11"/>
              </w:rPr>
              <w:t>平安回自己的家</w:t>
            </w:r>
          </w:p>
        </w:tc>
      </w:tr>
    </w:tbl>
    <w:p w:rsidR="00A42D6D" w:rsidRDefault="00A42D6D" w:rsidP="0036284B">
      <w:pPr>
        <w:tabs>
          <w:tab w:val="left" w:pos="2520"/>
        </w:tabs>
        <w:snapToGrid w:val="0"/>
        <w:spacing w:line="440" w:lineRule="exact"/>
        <w:rPr>
          <w:rFonts w:ascii="微軟正黑體" w:eastAsia="微軟正黑體" w:hAnsi="微軟正黑體"/>
          <w:b/>
          <w:sz w:val="28"/>
          <w:szCs w:val="28"/>
        </w:rPr>
      </w:pPr>
    </w:p>
    <w:p w:rsidR="00A42D6D" w:rsidRDefault="00A42D6D" w:rsidP="00E14CE0">
      <w:pPr>
        <w:tabs>
          <w:tab w:val="left" w:pos="2520"/>
        </w:tabs>
        <w:snapToGrid w:val="0"/>
        <w:spacing w:line="440" w:lineRule="exact"/>
        <w:jc w:val="center"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 w:hint="eastAsia"/>
          <w:b/>
          <w:sz w:val="28"/>
          <w:szCs w:val="28"/>
        </w:rPr>
        <w:t>開啟排灣</w:t>
      </w:r>
      <w:r w:rsidRPr="00877339">
        <w:rPr>
          <w:rFonts w:ascii="微軟正黑體" w:eastAsia="微軟正黑體" w:hAnsi="微軟正黑體" w:hint="eastAsia"/>
          <w:b/>
          <w:sz w:val="28"/>
          <w:szCs w:val="28"/>
        </w:rPr>
        <w:t>接待家庭學習</w:t>
      </w:r>
      <w:r>
        <w:rPr>
          <w:rFonts w:ascii="微軟正黑體" w:eastAsia="微軟正黑體" w:hAnsi="微軟正黑體" w:hint="eastAsia"/>
          <w:b/>
          <w:sz w:val="28"/>
          <w:szCs w:val="28"/>
        </w:rPr>
        <w:t>之旅</w:t>
      </w:r>
      <w:r>
        <w:rPr>
          <w:rFonts w:ascii="微軟正黑體" w:eastAsia="微軟正黑體" w:hAnsi="微軟正黑體"/>
          <w:b/>
          <w:sz w:val="28"/>
          <w:szCs w:val="28"/>
        </w:rPr>
        <w:t xml:space="preserve"> </w:t>
      </w:r>
      <w:r w:rsidRPr="00142A37">
        <w:rPr>
          <w:rFonts w:ascii="微軟正黑體" w:eastAsia="微軟正黑體" w:hAnsi="微軟正黑體" w:hint="eastAsia"/>
          <w:b/>
          <w:sz w:val="32"/>
          <w:szCs w:val="32"/>
        </w:rPr>
        <w:t>第</w:t>
      </w:r>
      <w:r w:rsidRPr="00142A37">
        <w:rPr>
          <w:rFonts w:ascii="微軟正黑體" w:eastAsia="微軟正黑體" w:hAnsi="微軟正黑體"/>
          <w:b/>
          <w:sz w:val="32"/>
          <w:szCs w:val="32"/>
        </w:rPr>
        <w:t>2</w:t>
      </w:r>
      <w:r>
        <w:rPr>
          <w:rFonts w:ascii="微軟正黑體" w:eastAsia="微軟正黑體" w:hAnsi="微軟正黑體" w:hint="eastAsia"/>
          <w:b/>
          <w:sz w:val="32"/>
          <w:szCs w:val="32"/>
        </w:rPr>
        <w:t>天</w:t>
      </w:r>
      <w:r>
        <w:rPr>
          <w:rFonts w:ascii="微軟正黑體" w:eastAsia="微軟正黑體" w:hAnsi="微軟正黑體"/>
          <w:b/>
          <w:sz w:val="32"/>
          <w:szCs w:val="32"/>
        </w:rPr>
        <w:t>7</w:t>
      </w:r>
      <w:r w:rsidRPr="00142A37">
        <w:rPr>
          <w:rFonts w:ascii="微軟正黑體" w:eastAsia="微軟正黑體" w:hAnsi="微軟正黑體"/>
          <w:b/>
          <w:sz w:val="32"/>
          <w:szCs w:val="32"/>
        </w:rPr>
        <w:t>/</w:t>
      </w:r>
      <w:r>
        <w:rPr>
          <w:rFonts w:ascii="微軟正黑體" w:eastAsia="微軟正黑體" w:hAnsi="微軟正黑體"/>
          <w:b/>
          <w:sz w:val="32"/>
          <w:szCs w:val="32"/>
        </w:rPr>
        <w:t>13</w:t>
      </w:r>
      <w:r>
        <w:rPr>
          <w:rFonts w:ascii="微軟正黑體" w:eastAsia="微軟正黑體" w:hAnsi="微軟正黑體" w:hint="eastAsia"/>
          <w:b/>
          <w:sz w:val="32"/>
          <w:szCs w:val="32"/>
        </w:rPr>
        <w:t>星期六活動報名表</w:t>
      </w:r>
    </w:p>
    <w:p w:rsidR="00A42D6D" w:rsidRPr="00142A37" w:rsidRDefault="00A42D6D" w:rsidP="00142A37">
      <w:pPr>
        <w:tabs>
          <w:tab w:val="left" w:pos="2520"/>
        </w:tabs>
        <w:snapToGrid w:val="0"/>
        <w:spacing w:line="440" w:lineRule="exact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32"/>
          <w:szCs w:val="32"/>
        </w:rPr>
        <w:t>…</w:t>
      </w:r>
      <w:r>
        <w:rPr>
          <w:rFonts w:ascii="微軟正黑體" w:eastAsia="微軟正黑體" w:hAnsi="微軟正黑體"/>
          <w:sz w:val="32"/>
          <w:szCs w:val="32"/>
        </w:rPr>
        <w:t>.</w:t>
      </w:r>
      <w:r>
        <w:rPr>
          <w:rFonts w:ascii="微軟正黑體" w:eastAsia="微軟正黑體" w:hAnsi="微軟正黑體" w:hint="eastAsia"/>
          <w:sz w:val="32"/>
          <w:szCs w:val="32"/>
        </w:rPr>
        <w:t>…………</w:t>
      </w:r>
      <w:r w:rsidRPr="00E202D2">
        <w:rPr>
          <w:rFonts w:ascii="微軟正黑體" w:eastAsia="微軟正黑體" w:hAnsi="微軟正黑體" w:hint="eastAsia"/>
          <w:b/>
          <w:sz w:val="32"/>
          <w:szCs w:val="32"/>
        </w:rPr>
        <w:t>報</w:t>
      </w:r>
      <w:r>
        <w:rPr>
          <w:rFonts w:ascii="微軟正黑體" w:eastAsia="微軟正黑體" w:hAnsi="微軟正黑體" w:hint="eastAsia"/>
          <w:sz w:val="32"/>
          <w:szCs w:val="32"/>
        </w:rPr>
        <w:t>………</w:t>
      </w:r>
      <w:r>
        <w:rPr>
          <w:rFonts w:ascii="微軟正黑體" w:eastAsia="微軟正黑體" w:hAnsi="微軟正黑體"/>
          <w:sz w:val="32"/>
          <w:szCs w:val="32"/>
        </w:rPr>
        <w:t>..</w:t>
      </w:r>
      <w:r>
        <w:rPr>
          <w:rFonts w:ascii="微軟正黑體" w:eastAsia="微軟正黑體" w:hAnsi="微軟正黑體" w:hint="eastAsia"/>
          <w:sz w:val="32"/>
          <w:szCs w:val="32"/>
        </w:rPr>
        <w:t>…</w:t>
      </w:r>
      <w:r>
        <w:rPr>
          <w:rFonts w:ascii="微軟正黑體" w:eastAsia="微軟正黑體" w:hAnsi="微軟正黑體"/>
          <w:sz w:val="32"/>
          <w:szCs w:val="32"/>
        </w:rPr>
        <w:t>..</w:t>
      </w:r>
      <w:r w:rsidRPr="00E202D2">
        <w:rPr>
          <w:rFonts w:ascii="微軟正黑體" w:eastAsia="微軟正黑體" w:hAnsi="微軟正黑體" w:hint="eastAsia"/>
          <w:b/>
          <w:sz w:val="32"/>
          <w:szCs w:val="32"/>
        </w:rPr>
        <w:t>名</w:t>
      </w:r>
      <w:r>
        <w:rPr>
          <w:rFonts w:ascii="微軟正黑體" w:eastAsia="微軟正黑體" w:hAnsi="微軟正黑體" w:hint="eastAsia"/>
          <w:sz w:val="32"/>
          <w:szCs w:val="32"/>
        </w:rPr>
        <w:t>……</w:t>
      </w:r>
      <w:r>
        <w:rPr>
          <w:rFonts w:ascii="微軟正黑體" w:eastAsia="微軟正黑體" w:hAnsi="微軟正黑體"/>
          <w:sz w:val="32"/>
          <w:szCs w:val="32"/>
        </w:rPr>
        <w:t>.</w:t>
      </w:r>
      <w:r>
        <w:rPr>
          <w:rFonts w:ascii="微軟正黑體" w:eastAsia="微軟正黑體" w:hAnsi="微軟正黑體" w:hint="eastAsia"/>
          <w:sz w:val="32"/>
          <w:szCs w:val="32"/>
        </w:rPr>
        <w:t>……</w:t>
      </w:r>
      <w:r w:rsidRPr="00142A37">
        <w:rPr>
          <w:rFonts w:ascii="微軟正黑體" w:eastAsia="微軟正黑體" w:hAnsi="微軟正黑體" w:hint="eastAsia"/>
          <w:b/>
          <w:sz w:val="32"/>
          <w:szCs w:val="32"/>
        </w:rPr>
        <w:t>表…</w:t>
      </w:r>
      <w:r>
        <w:rPr>
          <w:rFonts w:ascii="微軟正黑體" w:eastAsia="微軟正黑體" w:hAnsi="微軟正黑體" w:hint="eastAsia"/>
          <w:sz w:val="32"/>
          <w:szCs w:val="32"/>
        </w:rPr>
        <w:t>………</w:t>
      </w:r>
      <w:r>
        <w:rPr>
          <w:rFonts w:ascii="微軟正黑體" w:eastAsia="微軟正黑體" w:hAnsi="微軟正黑體"/>
          <w:sz w:val="32"/>
          <w:szCs w:val="32"/>
        </w:rPr>
        <w:t>.</w:t>
      </w:r>
      <w:r>
        <w:rPr>
          <w:rFonts w:ascii="微軟正黑體" w:eastAsia="微軟正黑體" w:hAnsi="微軟正黑體" w:hint="eastAsia"/>
          <w:sz w:val="32"/>
          <w:szCs w:val="32"/>
        </w:rPr>
        <w:t>……</w:t>
      </w:r>
      <w:r w:rsidRPr="00142A37">
        <w:rPr>
          <w:rFonts w:ascii="微軟正黑體" w:eastAsia="微軟正黑體" w:hAnsi="微軟正黑體"/>
          <w:sz w:val="28"/>
          <w:szCs w:val="28"/>
        </w:rPr>
        <w:t>FAX08-7991609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26"/>
        <w:gridCol w:w="4252"/>
        <w:gridCol w:w="3969"/>
      </w:tblGrid>
      <w:tr w:rsidR="00A42D6D" w:rsidTr="00F8558D">
        <w:trPr>
          <w:trHeight w:val="698"/>
        </w:trPr>
        <w:tc>
          <w:tcPr>
            <w:tcW w:w="1526" w:type="dxa"/>
          </w:tcPr>
          <w:p w:rsidR="00A42D6D" w:rsidRPr="00F8558D" w:rsidRDefault="00A42D6D" w:rsidP="00F8558D">
            <w:pPr>
              <w:tabs>
                <w:tab w:val="left" w:pos="2520"/>
              </w:tabs>
              <w:snapToGrid w:val="0"/>
              <w:spacing w:line="440" w:lineRule="exact"/>
              <w:jc w:val="center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F8558D">
              <w:rPr>
                <w:rFonts w:ascii="微軟正黑體" w:eastAsia="微軟正黑體" w:hAnsi="微軟正黑體" w:hint="eastAsia"/>
                <w:sz w:val="32"/>
                <w:szCs w:val="32"/>
              </w:rPr>
              <w:t>姓名</w:t>
            </w:r>
          </w:p>
        </w:tc>
        <w:tc>
          <w:tcPr>
            <w:tcW w:w="4252" w:type="dxa"/>
            <w:tcBorders>
              <w:right w:val="single" w:sz="12" w:space="0" w:color="auto"/>
            </w:tcBorders>
          </w:tcPr>
          <w:p w:rsidR="00A42D6D" w:rsidRPr="00F8558D" w:rsidRDefault="00A42D6D" w:rsidP="00F8558D">
            <w:pPr>
              <w:tabs>
                <w:tab w:val="left" w:pos="2520"/>
              </w:tabs>
              <w:snapToGrid w:val="0"/>
              <w:spacing w:line="440" w:lineRule="exact"/>
              <w:jc w:val="center"/>
              <w:rPr>
                <w:rFonts w:ascii="微軟正黑體" w:eastAsia="微軟正黑體" w:hAnsi="微軟正黑體"/>
                <w:sz w:val="32"/>
                <w:szCs w:val="32"/>
              </w:rPr>
            </w:pPr>
          </w:p>
        </w:tc>
        <w:tc>
          <w:tcPr>
            <w:tcW w:w="396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A42D6D" w:rsidRPr="00F8558D" w:rsidRDefault="00A42D6D" w:rsidP="00F8558D">
            <w:pPr>
              <w:tabs>
                <w:tab w:val="left" w:pos="2520"/>
              </w:tabs>
              <w:snapToGrid w:val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8558D">
              <w:rPr>
                <w:rFonts w:ascii="微軟正黑體" w:eastAsia="微軟正黑體" w:hAnsi="微軟正黑體" w:hint="eastAsia"/>
                <w:sz w:val="28"/>
                <w:szCs w:val="28"/>
              </w:rPr>
              <w:t>備</w:t>
            </w:r>
            <w:r w:rsidRPr="00F8558D">
              <w:rPr>
                <w:rFonts w:ascii="微軟正黑體" w:eastAsia="微軟正黑體" w:hAnsi="微軟正黑體"/>
                <w:sz w:val="28"/>
                <w:szCs w:val="28"/>
              </w:rPr>
              <w:t xml:space="preserve"> </w:t>
            </w:r>
            <w:r w:rsidRPr="00F8558D">
              <w:rPr>
                <w:rFonts w:ascii="微軟正黑體" w:eastAsia="微軟正黑體" w:hAnsi="微軟正黑體" w:hint="eastAsia"/>
                <w:sz w:val="28"/>
                <w:szCs w:val="28"/>
              </w:rPr>
              <w:t>註（可以複選）</w:t>
            </w:r>
            <w:r w:rsidRPr="00F8558D">
              <w:rPr>
                <w:rFonts w:ascii="微軟正黑體" w:eastAsia="微軟正黑體" w:hAnsi="微軟正黑體"/>
                <w:sz w:val="28"/>
                <w:szCs w:val="28"/>
              </w:rPr>
              <w:t xml:space="preserve">  </w:t>
            </w:r>
          </w:p>
        </w:tc>
      </w:tr>
      <w:tr w:rsidR="00A42D6D" w:rsidTr="00F8558D">
        <w:trPr>
          <w:trHeight w:val="515"/>
        </w:trPr>
        <w:tc>
          <w:tcPr>
            <w:tcW w:w="1526" w:type="dxa"/>
          </w:tcPr>
          <w:p w:rsidR="00A42D6D" w:rsidRPr="00F8558D" w:rsidRDefault="00A42D6D" w:rsidP="00F8558D">
            <w:pPr>
              <w:tabs>
                <w:tab w:val="left" w:pos="2520"/>
              </w:tabs>
              <w:snapToGrid w:val="0"/>
              <w:spacing w:line="440" w:lineRule="exact"/>
              <w:jc w:val="center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F8558D">
              <w:rPr>
                <w:rFonts w:ascii="微軟正黑體" w:eastAsia="微軟正黑體" w:hAnsi="微軟正黑體" w:hint="eastAsia"/>
                <w:sz w:val="32"/>
                <w:szCs w:val="32"/>
              </w:rPr>
              <w:t>聚會教會</w:t>
            </w:r>
          </w:p>
        </w:tc>
        <w:tc>
          <w:tcPr>
            <w:tcW w:w="4252" w:type="dxa"/>
            <w:tcBorders>
              <w:right w:val="single" w:sz="12" w:space="0" w:color="auto"/>
            </w:tcBorders>
          </w:tcPr>
          <w:p w:rsidR="00A42D6D" w:rsidRPr="00F8558D" w:rsidRDefault="00A42D6D" w:rsidP="00F8558D">
            <w:pPr>
              <w:tabs>
                <w:tab w:val="left" w:pos="2520"/>
              </w:tabs>
              <w:snapToGrid w:val="0"/>
              <w:spacing w:line="440" w:lineRule="exact"/>
              <w:jc w:val="center"/>
              <w:rPr>
                <w:rFonts w:ascii="微軟正黑體" w:eastAsia="微軟正黑體" w:hAnsi="微軟正黑體"/>
                <w:sz w:val="32"/>
                <w:szCs w:val="32"/>
              </w:rPr>
            </w:pPr>
          </w:p>
        </w:tc>
        <w:tc>
          <w:tcPr>
            <w:tcW w:w="3969" w:type="dxa"/>
            <w:vMerge w:val="restart"/>
            <w:tcBorders>
              <w:left w:val="single" w:sz="12" w:space="0" w:color="auto"/>
              <w:right w:val="single" w:sz="12" w:space="0" w:color="auto"/>
            </w:tcBorders>
          </w:tcPr>
          <w:p w:rsidR="00A42D6D" w:rsidRPr="00F8558D" w:rsidRDefault="00A42D6D" w:rsidP="00F8558D">
            <w:pPr>
              <w:spacing w:line="48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8558D">
              <w:rPr>
                <w:rFonts w:ascii="微軟正黑體" w:eastAsia="微軟正黑體" w:hAnsi="微軟正黑體" w:hint="eastAsia"/>
                <w:sz w:val="28"/>
                <w:szCs w:val="28"/>
              </w:rPr>
              <w:t>部落現有的資源調查：</w:t>
            </w:r>
          </w:p>
          <w:p w:rsidR="00A42D6D" w:rsidRPr="00F8558D" w:rsidRDefault="00A42D6D" w:rsidP="00F8558D">
            <w:pPr>
              <w:spacing w:line="48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8558D">
              <w:rPr>
                <w:rFonts w:ascii="微軟正黑體" w:eastAsia="微軟正黑體" w:hAnsi="微軟正黑體" w:hint="eastAsia"/>
                <w:sz w:val="28"/>
                <w:szCs w:val="28"/>
              </w:rPr>
              <w:t>□導覽人員</w:t>
            </w:r>
            <w:r w:rsidRPr="00F8558D">
              <w:rPr>
                <w:rFonts w:ascii="微軟正黑體" w:eastAsia="微軟正黑體" w:hAnsi="微軟正黑體"/>
                <w:sz w:val="28"/>
                <w:szCs w:val="28"/>
              </w:rPr>
              <w:t xml:space="preserve">      </w:t>
            </w:r>
            <w:r w:rsidRPr="00F8558D">
              <w:rPr>
                <w:rFonts w:ascii="微軟正黑體" w:eastAsia="微軟正黑體" w:hAnsi="微軟正黑體" w:hint="eastAsia"/>
                <w:sz w:val="28"/>
                <w:szCs w:val="28"/>
              </w:rPr>
              <w:t>□步道</w:t>
            </w:r>
          </w:p>
          <w:p w:rsidR="00A42D6D" w:rsidRPr="00F8558D" w:rsidRDefault="00A42D6D" w:rsidP="00F8558D">
            <w:pPr>
              <w:spacing w:line="480" w:lineRule="exact"/>
              <w:rPr>
                <w:rFonts w:ascii="微軟正黑體" w:eastAsia="微軟正黑體" w:hAnsi="微軟正黑體"/>
                <w:sz w:val="28"/>
                <w:szCs w:val="28"/>
                <w:u w:val="single"/>
              </w:rPr>
            </w:pPr>
            <w:r w:rsidRPr="00F8558D">
              <w:rPr>
                <w:rFonts w:ascii="微軟正黑體" w:eastAsia="微軟正黑體" w:hAnsi="微軟正黑體" w:hint="eastAsia"/>
                <w:sz w:val="28"/>
                <w:szCs w:val="28"/>
              </w:rPr>
              <w:t>□原味置餐人員</w:t>
            </w:r>
            <w:r w:rsidRPr="00F8558D">
              <w:rPr>
                <w:rFonts w:ascii="微軟正黑體" w:eastAsia="微軟正黑體" w:hAnsi="微軟正黑體"/>
                <w:sz w:val="28"/>
                <w:szCs w:val="28"/>
              </w:rPr>
              <w:t xml:space="preserve">  </w:t>
            </w:r>
            <w:r w:rsidRPr="00F8558D">
              <w:rPr>
                <w:rFonts w:ascii="微軟正黑體" w:eastAsia="微軟正黑體" w:hAnsi="微軟正黑體" w:hint="eastAsia"/>
                <w:sz w:val="28"/>
                <w:szCs w:val="28"/>
              </w:rPr>
              <w:t>□其它：</w:t>
            </w:r>
            <w:r w:rsidRPr="00F8558D">
              <w:rPr>
                <w:rFonts w:ascii="微軟正黑體" w:eastAsia="微軟正黑體" w:hAnsi="微軟正黑體"/>
                <w:sz w:val="28"/>
                <w:szCs w:val="28"/>
                <w:u w:val="single"/>
              </w:rPr>
              <w:t xml:space="preserve">      </w:t>
            </w:r>
          </w:p>
          <w:p w:rsidR="00A42D6D" w:rsidRPr="00F8558D" w:rsidRDefault="00A42D6D" w:rsidP="00F8558D">
            <w:pPr>
              <w:spacing w:line="48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8558D">
              <w:rPr>
                <w:rFonts w:ascii="微軟正黑體" w:eastAsia="微軟正黑體" w:hAnsi="微軟正黑體" w:hint="eastAsia"/>
                <w:sz w:val="28"/>
                <w:szCs w:val="28"/>
              </w:rPr>
              <w:t>□部落廚房</w:t>
            </w:r>
          </w:p>
          <w:p w:rsidR="00A42D6D" w:rsidRPr="00F8558D" w:rsidRDefault="00A42D6D" w:rsidP="00F8558D">
            <w:pPr>
              <w:spacing w:line="48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8558D">
              <w:rPr>
                <w:rFonts w:ascii="微軟正黑體" w:eastAsia="微軟正黑體" w:hAnsi="微軟正黑體" w:hint="eastAsia"/>
                <w:sz w:val="28"/>
                <w:szCs w:val="28"/>
              </w:rPr>
              <w:t>□閒置房子：</w:t>
            </w:r>
            <w:r w:rsidRPr="00F8558D">
              <w:rPr>
                <w:rFonts w:ascii="微軟正黑體" w:eastAsia="微軟正黑體" w:hAnsi="微軟正黑體"/>
                <w:sz w:val="28"/>
                <w:szCs w:val="28"/>
              </w:rPr>
              <w:t xml:space="preserve">    </w:t>
            </w:r>
            <w:r w:rsidRPr="00F8558D">
              <w:rPr>
                <w:rFonts w:ascii="微軟正黑體" w:eastAsia="微軟正黑體" w:hAnsi="微軟正黑體" w:hint="eastAsia"/>
                <w:sz w:val="28"/>
                <w:szCs w:val="28"/>
              </w:rPr>
              <w:t>間</w:t>
            </w:r>
            <w:r w:rsidRPr="00F8558D">
              <w:rPr>
                <w:rFonts w:ascii="微軟正黑體" w:eastAsia="微軟正黑體" w:hAnsi="微軟正黑體"/>
                <w:sz w:val="28"/>
                <w:szCs w:val="28"/>
              </w:rPr>
              <w:t xml:space="preserve">/   </w:t>
            </w:r>
            <w:r w:rsidRPr="00F8558D">
              <w:rPr>
                <w:rFonts w:ascii="微軟正黑體" w:eastAsia="微軟正黑體" w:hAnsi="微軟正黑體" w:hint="eastAsia"/>
                <w:sz w:val="28"/>
                <w:szCs w:val="28"/>
              </w:rPr>
              <w:t>人</w:t>
            </w:r>
          </w:p>
          <w:p w:rsidR="00A42D6D" w:rsidRPr="00F8558D" w:rsidRDefault="00A42D6D" w:rsidP="00F8558D">
            <w:pPr>
              <w:spacing w:line="48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8558D">
              <w:rPr>
                <w:rFonts w:ascii="微軟正黑體" w:eastAsia="微軟正黑體" w:hAnsi="微軟正黑體" w:hint="eastAsia"/>
                <w:sz w:val="28"/>
                <w:szCs w:val="28"/>
              </w:rPr>
              <w:t>□閒置房間：</w:t>
            </w:r>
            <w:r w:rsidRPr="00F8558D">
              <w:rPr>
                <w:rFonts w:ascii="微軟正黑體" w:eastAsia="微軟正黑體" w:hAnsi="微軟正黑體"/>
                <w:sz w:val="28"/>
                <w:szCs w:val="28"/>
              </w:rPr>
              <w:t xml:space="preserve">    </w:t>
            </w:r>
            <w:r w:rsidRPr="00F8558D">
              <w:rPr>
                <w:rFonts w:ascii="微軟正黑體" w:eastAsia="微軟正黑體" w:hAnsi="微軟正黑體" w:hint="eastAsia"/>
                <w:sz w:val="28"/>
                <w:szCs w:val="28"/>
              </w:rPr>
              <w:t>間</w:t>
            </w:r>
            <w:r w:rsidRPr="00F8558D">
              <w:rPr>
                <w:rFonts w:ascii="微軟正黑體" w:eastAsia="微軟正黑體" w:hAnsi="微軟正黑體"/>
                <w:sz w:val="28"/>
                <w:szCs w:val="28"/>
              </w:rPr>
              <w:t xml:space="preserve">/   </w:t>
            </w:r>
            <w:r w:rsidRPr="00F8558D">
              <w:rPr>
                <w:rFonts w:ascii="微軟正黑體" w:eastAsia="微軟正黑體" w:hAnsi="微軟正黑體" w:hint="eastAsia"/>
                <w:sz w:val="28"/>
                <w:szCs w:val="28"/>
              </w:rPr>
              <w:t>人</w:t>
            </w:r>
          </w:p>
          <w:p w:rsidR="00A42D6D" w:rsidRPr="00F8558D" w:rsidRDefault="00A42D6D" w:rsidP="00F8558D">
            <w:pPr>
              <w:spacing w:line="48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8558D">
              <w:rPr>
                <w:rFonts w:ascii="微軟正黑體" w:eastAsia="微軟正黑體" w:hAnsi="微軟正黑體" w:hint="eastAsia"/>
                <w:sz w:val="28"/>
                <w:szCs w:val="28"/>
              </w:rPr>
              <w:t>□我有意願成為接待家庭</w:t>
            </w:r>
          </w:p>
          <w:p w:rsidR="00A42D6D" w:rsidRPr="00F8558D" w:rsidRDefault="00A42D6D" w:rsidP="00F8558D">
            <w:pPr>
              <w:spacing w:line="48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8558D">
              <w:rPr>
                <w:rFonts w:ascii="微軟正黑體" w:eastAsia="微軟正黑體" w:hAnsi="微軟正黑體" w:hint="eastAsia"/>
                <w:sz w:val="28"/>
                <w:szCs w:val="28"/>
              </w:rPr>
              <w:t>□我願意參加相關中會培力課程</w:t>
            </w:r>
          </w:p>
        </w:tc>
      </w:tr>
      <w:tr w:rsidR="00A42D6D" w:rsidTr="00F8558D">
        <w:trPr>
          <w:trHeight w:val="373"/>
        </w:trPr>
        <w:tc>
          <w:tcPr>
            <w:tcW w:w="1526" w:type="dxa"/>
          </w:tcPr>
          <w:p w:rsidR="00A42D6D" w:rsidRPr="00F8558D" w:rsidRDefault="00A42D6D" w:rsidP="00F8558D">
            <w:pPr>
              <w:tabs>
                <w:tab w:val="left" w:pos="2520"/>
              </w:tabs>
              <w:snapToGrid w:val="0"/>
              <w:spacing w:line="440" w:lineRule="exact"/>
              <w:jc w:val="center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F8558D">
              <w:rPr>
                <w:rFonts w:ascii="微軟正黑體" w:eastAsia="微軟正黑體" w:hAnsi="微軟正黑體" w:hint="eastAsia"/>
                <w:sz w:val="32"/>
                <w:szCs w:val="32"/>
              </w:rPr>
              <w:t>電話</w:t>
            </w:r>
          </w:p>
        </w:tc>
        <w:tc>
          <w:tcPr>
            <w:tcW w:w="4252" w:type="dxa"/>
            <w:tcBorders>
              <w:right w:val="single" w:sz="12" w:space="0" w:color="auto"/>
            </w:tcBorders>
          </w:tcPr>
          <w:p w:rsidR="00A42D6D" w:rsidRPr="00F8558D" w:rsidRDefault="00A42D6D" w:rsidP="00F8558D">
            <w:pPr>
              <w:tabs>
                <w:tab w:val="left" w:pos="2520"/>
              </w:tabs>
              <w:snapToGrid w:val="0"/>
              <w:spacing w:line="440" w:lineRule="exact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F8558D">
              <w:rPr>
                <w:rFonts w:ascii="微軟正黑體" w:eastAsia="微軟正黑體" w:hAnsi="微軟正黑體"/>
                <w:sz w:val="32"/>
                <w:szCs w:val="32"/>
              </w:rPr>
              <w:t xml:space="preserve">08-        </w:t>
            </w:r>
            <w:r w:rsidRPr="00F8558D">
              <w:rPr>
                <w:rFonts w:ascii="微軟正黑體" w:eastAsia="微軟正黑體" w:hAnsi="微軟正黑體" w:hint="eastAsia"/>
                <w:sz w:val="32"/>
                <w:szCs w:val="32"/>
              </w:rPr>
              <w:t>手機：</w:t>
            </w:r>
          </w:p>
        </w:tc>
        <w:tc>
          <w:tcPr>
            <w:tcW w:w="396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A42D6D" w:rsidRPr="00F8558D" w:rsidRDefault="00A42D6D" w:rsidP="00F8558D">
            <w:pPr>
              <w:tabs>
                <w:tab w:val="left" w:pos="2520"/>
              </w:tabs>
              <w:snapToGrid w:val="0"/>
              <w:spacing w:line="440" w:lineRule="exact"/>
              <w:jc w:val="center"/>
              <w:rPr>
                <w:rFonts w:ascii="微軟正黑體" w:eastAsia="微軟正黑體" w:hAnsi="微軟正黑體"/>
                <w:sz w:val="32"/>
                <w:szCs w:val="32"/>
              </w:rPr>
            </w:pPr>
          </w:p>
        </w:tc>
      </w:tr>
      <w:tr w:rsidR="00A42D6D" w:rsidTr="00F8558D">
        <w:trPr>
          <w:trHeight w:val="515"/>
        </w:trPr>
        <w:tc>
          <w:tcPr>
            <w:tcW w:w="1526" w:type="dxa"/>
          </w:tcPr>
          <w:p w:rsidR="00A42D6D" w:rsidRPr="00F8558D" w:rsidRDefault="00A42D6D" w:rsidP="00F8558D">
            <w:pPr>
              <w:tabs>
                <w:tab w:val="left" w:pos="2520"/>
              </w:tabs>
              <w:snapToGrid w:val="0"/>
              <w:spacing w:line="440" w:lineRule="exact"/>
              <w:jc w:val="center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F8558D">
              <w:rPr>
                <w:rFonts w:ascii="微軟正黑體" w:eastAsia="微軟正黑體" w:hAnsi="微軟正黑體" w:hint="eastAsia"/>
                <w:sz w:val="32"/>
                <w:szCs w:val="32"/>
              </w:rPr>
              <w:t>居住地</w:t>
            </w:r>
          </w:p>
        </w:tc>
        <w:tc>
          <w:tcPr>
            <w:tcW w:w="4252" w:type="dxa"/>
            <w:tcBorders>
              <w:right w:val="single" w:sz="12" w:space="0" w:color="auto"/>
            </w:tcBorders>
          </w:tcPr>
          <w:p w:rsidR="00A42D6D" w:rsidRPr="00F8558D" w:rsidRDefault="00A42D6D" w:rsidP="00F8558D">
            <w:pPr>
              <w:tabs>
                <w:tab w:val="left" w:pos="2520"/>
              </w:tabs>
              <w:snapToGrid w:val="0"/>
              <w:spacing w:line="440" w:lineRule="exact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F8558D">
              <w:rPr>
                <w:rFonts w:ascii="微軟正黑體" w:eastAsia="微軟正黑體" w:hAnsi="微軟正黑體" w:hint="eastAsia"/>
                <w:sz w:val="32"/>
                <w:szCs w:val="32"/>
              </w:rPr>
              <w:t>□原鄉</w:t>
            </w:r>
            <w:r w:rsidRPr="00F8558D">
              <w:rPr>
                <w:rFonts w:ascii="微軟正黑體" w:eastAsia="微軟正黑體" w:hAnsi="微軟正黑體"/>
                <w:sz w:val="32"/>
                <w:szCs w:val="32"/>
              </w:rPr>
              <w:t xml:space="preserve">      </w:t>
            </w:r>
            <w:r w:rsidRPr="00F8558D">
              <w:rPr>
                <w:rFonts w:ascii="微軟正黑體" w:eastAsia="微軟正黑體" w:hAnsi="微軟正黑體" w:hint="eastAsia"/>
                <w:sz w:val="32"/>
                <w:szCs w:val="32"/>
              </w:rPr>
              <w:t>□其它</w:t>
            </w:r>
            <w:r w:rsidRPr="00F8558D">
              <w:rPr>
                <w:rFonts w:ascii="微軟正黑體" w:eastAsia="微軟正黑體" w:hAnsi="微軟正黑體"/>
                <w:sz w:val="32"/>
                <w:szCs w:val="32"/>
              </w:rPr>
              <w:t xml:space="preserve"> </w:t>
            </w:r>
          </w:p>
        </w:tc>
        <w:tc>
          <w:tcPr>
            <w:tcW w:w="396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A42D6D" w:rsidRPr="00F8558D" w:rsidRDefault="00A42D6D" w:rsidP="00F8558D">
            <w:pPr>
              <w:tabs>
                <w:tab w:val="left" w:pos="2520"/>
              </w:tabs>
              <w:snapToGrid w:val="0"/>
              <w:spacing w:line="440" w:lineRule="exact"/>
              <w:jc w:val="center"/>
              <w:rPr>
                <w:rFonts w:ascii="微軟正黑體" w:eastAsia="微軟正黑體" w:hAnsi="微軟正黑體"/>
                <w:sz w:val="32"/>
                <w:szCs w:val="32"/>
              </w:rPr>
            </w:pPr>
          </w:p>
        </w:tc>
      </w:tr>
      <w:tr w:rsidR="00A42D6D" w:rsidTr="00F8558D">
        <w:trPr>
          <w:trHeight w:val="515"/>
        </w:trPr>
        <w:tc>
          <w:tcPr>
            <w:tcW w:w="1526" w:type="dxa"/>
          </w:tcPr>
          <w:p w:rsidR="00A42D6D" w:rsidRPr="00F8558D" w:rsidRDefault="00A42D6D" w:rsidP="00F8558D">
            <w:pPr>
              <w:tabs>
                <w:tab w:val="left" w:pos="2520"/>
              </w:tabs>
              <w:snapToGrid w:val="0"/>
              <w:spacing w:line="440" w:lineRule="exact"/>
              <w:jc w:val="center"/>
              <w:rPr>
                <w:rFonts w:ascii="微軟正黑體" w:eastAsia="微軟正黑體" w:hAnsi="微軟正黑體"/>
                <w:sz w:val="32"/>
                <w:szCs w:val="32"/>
              </w:rPr>
            </w:pPr>
          </w:p>
        </w:tc>
        <w:tc>
          <w:tcPr>
            <w:tcW w:w="4252" w:type="dxa"/>
            <w:tcBorders>
              <w:right w:val="single" w:sz="12" w:space="0" w:color="auto"/>
            </w:tcBorders>
          </w:tcPr>
          <w:p w:rsidR="00A42D6D" w:rsidRPr="00F8558D" w:rsidRDefault="00A42D6D" w:rsidP="00F8558D">
            <w:pPr>
              <w:tabs>
                <w:tab w:val="left" w:pos="2520"/>
              </w:tabs>
              <w:snapToGrid w:val="0"/>
              <w:spacing w:line="440" w:lineRule="exact"/>
              <w:rPr>
                <w:rFonts w:ascii="微軟正黑體" w:eastAsia="微軟正黑體" w:hAnsi="微軟正黑體"/>
                <w:sz w:val="32"/>
                <w:szCs w:val="32"/>
              </w:rPr>
            </w:pPr>
          </w:p>
        </w:tc>
        <w:tc>
          <w:tcPr>
            <w:tcW w:w="396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A42D6D" w:rsidRPr="00F8558D" w:rsidRDefault="00A42D6D" w:rsidP="00F8558D">
            <w:pPr>
              <w:tabs>
                <w:tab w:val="left" w:pos="2520"/>
              </w:tabs>
              <w:snapToGrid w:val="0"/>
              <w:spacing w:line="440" w:lineRule="exact"/>
              <w:jc w:val="center"/>
              <w:rPr>
                <w:rFonts w:ascii="微軟正黑體" w:eastAsia="微軟正黑體" w:hAnsi="微軟正黑體"/>
                <w:sz w:val="32"/>
                <w:szCs w:val="32"/>
              </w:rPr>
            </w:pPr>
          </w:p>
        </w:tc>
      </w:tr>
      <w:tr w:rsidR="00A42D6D" w:rsidTr="00F8558D">
        <w:trPr>
          <w:trHeight w:val="2980"/>
        </w:trPr>
        <w:tc>
          <w:tcPr>
            <w:tcW w:w="1526" w:type="dxa"/>
          </w:tcPr>
          <w:p w:rsidR="00A42D6D" w:rsidRPr="00F8558D" w:rsidRDefault="00A42D6D" w:rsidP="00F8558D">
            <w:pPr>
              <w:tabs>
                <w:tab w:val="left" w:pos="2520"/>
              </w:tabs>
              <w:snapToGrid w:val="0"/>
              <w:spacing w:line="440" w:lineRule="exact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F8558D">
              <w:rPr>
                <w:rFonts w:ascii="微軟正黑體" w:eastAsia="微軟正黑體" w:hAnsi="微軟正黑體" w:hint="eastAsia"/>
                <w:sz w:val="32"/>
                <w:szCs w:val="32"/>
              </w:rPr>
              <w:t>選擇活動項目（請選擇）</w:t>
            </w:r>
          </w:p>
        </w:tc>
        <w:tc>
          <w:tcPr>
            <w:tcW w:w="4252" w:type="dxa"/>
            <w:tcBorders>
              <w:right w:val="single" w:sz="12" w:space="0" w:color="auto"/>
            </w:tcBorders>
          </w:tcPr>
          <w:p w:rsidR="00A42D6D" w:rsidRPr="00F8558D" w:rsidRDefault="00A42D6D" w:rsidP="00F8558D">
            <w:pPr>
              <w:tabs>
                <w:tab w:val="left" w:pos="2520"/>
              </w:tabs>
              <w:snapToGrid w:val="0"/>
              <w:spacing w:line="44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8558D">
              <w:rPr>
                <w:rFonts w:ascii="微軟正黑體" w:eastAsia="微軟正黑體" w:hAnsi="微軟正黑體" w:hint="eastAsia"/>
                <w:sz w:val="28"/>
                <w:szCs w:val="28"/>
              </w:rPr>
              <w:t>□參與全程上午</w:t>
            </w:r>
            <w:r w:rsidRPr="00F8558D">
              <w:rPr>
                <w:rFonts w:ascii="微軟正黑體" w:eastAsia="微軟正黑體" w:hAnsi="微軟正黑體"/>
                <w:sz w:val="28"/>
                <w:szCs w:val="28"/>
              </w:rPr>
              <w:t>07:30-19:00</w:t>
            </w:r>
          </w:p>
          <w:p w:rsidR="00A42D6D" w:rsidRPr="00F8558D" w:rsidRDefault="00A42D6D" w:rsidP="00F8558D">
            <w:pPr>
              <w:tabs>
                <w:tab w:val="left" w:pos="2520"/>
              </w:tabs>
              <w:snapToGrid w:val="0"/>
              <w:spacing w:line="44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8558D">
              <w:rPr>
                <w:rFonts w:ascii="微軟正黑體" w:eastAsia="微軟正黑體" w:hAnsi="微軟正黑體" w:hint="eastAsia"/>
                <w:sz w:val="28"/>
                <w:szCs w:val="28"/>
              </w:rPr>
              <w:t>□無法全程</w:t>
            </w:r>
          </w:p>
          <w:p w:rsidR="00A42D6D" w:rsidRPr="00F8558D" w:rsidRDefault="00A42D6D" w:rsidP="00F8558D">
            <w:pPr>
              <w:tabs>
                <w:tab w:val="left" w:pos="2520"/>
              </w:tabs>
              <w:snapToGrid w:val="0"/>
              <w:spacing w:line="44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8558D">
              <w:rPr>
                <w:rFonts w:ascii="微軟正黑體" w:eastAsia="微軟正黑體" w:hAnsi="微軟正黑體" w:hint="eastAsia"/>
                <w:sz w:val="28"/>
                <w:szCs w:val="28"/>
              </w:rPr>
              <w:t>□上午</w:t>
            </w:r>
          </w:p>
          <w:p w:rsidR="00A42D6D" w:rsidRPr="00F8558D" w:rsidRDefault="00A42D6D" w:rsidP="00F8558D">
            <w:pPr>
              <w:tabs>
                <w:tab w:val="left" w:pos="2520"/>
              </w:tabs>
              <w:snapToGrid w:val="0"/>
              <w:spacing w:line="44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8558D">
              <w:rPr>
                <w:rFonts w:ascii="微軟正黑體" w:eastAsia="微軟正黑體" w:hAnsi="微軟正黑體" w:hint="eastAsia"/>
                <w:sz w:val="28"/>
                <w:szCs w:val="28"/>
              </w:rPr>
              <w:t>□下午</w:t>
            </w:r>
          </w:p>
          <w:p w:rsidR="00A42D6D" w:rsidRPr="00F8558D" w:rsidRDefault="00A42D6D" w:rsidP="00F8558D">
            <w:pPr>
              <w:tabs>
                <w:tab w:val="left" w:pos="2520"/>
              </w:tabs>
              <w:snapToGrid w:val="0"/>
              <w:spacing w:line="44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8558D">
              <w:rPr>
                <w:rFonts w:ascii="微軟正黑體" w:eastAsia="微軟正黑體" w:hAnsi="微軟正黑體" w:hint="eastAsia"/>
                <w:sz w:val="28"/>
                <w:szCs w:val="28"/>
              </w:rPr>
              <w:t>□晚餐</w:t>
            </w:r>
          </w:p>
        </w:tc>
        <w:tc>
          <w:tcPr>
            <w:tcW w:w="396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42D6D" w:rsidRPr="00F8558D" w:rsidRDefault="00A42D6D" w:rsidP="00F8558D">
            <w:pPr>
              <w:tabs>
                <w:tab w:val="left" w:pos="2520"/>
              </w:tabs>
              <w:snapToGrid w:val="0"/>
              <w:spacing w:line="440" w:lineRule="exact"/>
              <w:jc w:val="center"/>
              <w:rPr>
                <w:rFonts w:ascii="微軟正黑體" w:eastAsia="微軟正黑體" w:hAnsi="微軟正黑體"/>
                <w:sz w:val="32"/>
                <w:szCs w:val="32"/>
              </w:rPr>
            </w:pPr>
          </w:p>
        </w:tc>
      </w:tr>
    </w:tbl>
    <w:p w:rsidR="00A42D6D" w:rsidRPr="00341F50" w:rsidRDefault="00A42D6D" w:rsidP="004C6F64">
      <w:pPr>
        <w:tabs>
          <w:tab w:val="left" w:pos="2520"/>
        </w:tabs>
        <w:snapToGrid w:val="0"/>
        <w:spacing w:line="440" w:lineRule="exact"/>
        <w:rPr>
          <w:rFonts w:ascii="微軟正黑體" w:eastAsia="微軟正黑體" w:hAnsi="微軟正黑體"/>
        </w:rPr>
      </w:pPr>
      <w:r w:rsidRPr="00341F50">
        <w:rPr>
          <w:rFonts w:ascii="微軟正黑體" w:eastAsia="微軟正黑體" w:hAnsi="微軟正黑體" w:hint="eastAsia"/>
        </w:rPr>
        <w:t>注意事項：</w:t>
      </w:r>
    </w:p>
    <w:p w:rsidR="00A42D6D" w:rsidRDefault="00A42D6D" w:rsidP="00341F50">
      <w:pPr>
        <w:tabs>
          <w:tab w:val="left" w:pos="2520"/>
        </w:tabs>
        <w:snapToGrid w:val="0"/>
        <w:spacing w:line="440" w:lineRule="exact"/>
        <w:rPr>
          <w:rFonts w:ascii="微軟正黑體" w:eastAsia="微軟正黑體" w:hAnsi="微軟正黑體"/>
        </w:rPr>
      </w:pPr>
      <w:r w:rsidRPr="00341F50">
        <w:rPr>
          <w:rFonts w:ascii="微軟正黑體" w:eastAsia="微軟正黑體" w:hAnsi="微軟正黑體"/>
        </w:rPr>
        <w:t>1.</w:t>
      </w:r>
      <w:r w:rsidRPr="00341F50">
        <w:rPr>
          <w:rFonts w:ascii="微軟正黑體" w:eastAsia="微軟正黑體" w:hAnsi="微軟正黑體" w:hint="eastAsia"/>
        </w:rPr>
        <w:t>請慎重考慮能否參加再報名以</w:t>
      </w:r>
      <w:r>
        <w:rPr>
          <w:rFonts w:ascii="微軟正黑體" w:eastAsia="微軟正黑體" w:hAnsi="微軟正黑體" w:hint="eastAsia"/>
        </w:rPr>
        <w:t>避</w:t>
      </w:r>
      <w:r w:rsidRPr="00341F50">
        <w:rPr>
          <w:rFonts w:ascii="微軟正黑體" w:eastAsia="微軟正黑體" w:hAnsi="微軟正黑體" w:hint="eastAsia"/>
        </w:rPr>
        <w:t>免擠掉別人</w:t>
      </w:r>
      <w:r>
        <w:rPr>
          <w:rFonts w:ascii="微軟正黑體" w:eastAsia="微軟正黑體" w:hAnsi="微軟正黑體" w:hint="eastAsia"/>
        </w:rPr>
        <w:t>參與</w:t>
      </w:r>
      <w:r w:rsidRPr="00341F50">
        <w:rPr>
          <w:rFonts w:ascii="微軟正黑體" w:eastAsia="微軟正黑體" w:hAnsi="微軟正黑體" w:hint="eastAsia"/>
        </w:rPr>
        <w:t>機會</w:t>
      </w:r>
      <w:r>
        <w:rPr>
          <w:rFonts w:ascii="微軟正黑體" w:eastAsia="微軟正黑體" w:hAnsi="微軟正黑體" w:hint="eastAsia"/>
        </w:rPr>
        <w:t>，報名截止日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0"/>
          <w:attr w:name="Month" w:val="7"/>
          <w:attr w:name="Year" w:val="2013"/>
        </w:smartTagPr>
        <w:r>
          <w:rPr>
            <w:rFonts w:ascii="微軟正黑體" w:eastAsia="微軟正黑體" w:hAnsi="微軟正黑體"/>
          </w:rPr>
          <w:t>7</w:t>
        </w:r>
        <w:r>
          <w:rPr>
            <w:rFonts w:ascii="微軟正黑體" w:eastAsia="微軟正黑體" w:hAnsi="微軟正黑體" w:hint="eastAsia"/>
          </w:rPr>
          <w:t>月</w:t>
        </w:r>
        <w:r>
          <w:rPr>
            <w:rFonts w:ascii="微軟正黑體" w:eastAsia="微軟正黑體" w:hAnsi="微軟正黑體"/>
          </w:rPr>
          <w:t>10</w:t>
        </w:r>
        <w:r>
          <w:rPr>
            <w:rFonts w:ascii="微軟正黑體" w:eastAsia="微軟正黑體" w:hAnsi="微軟正黑體" w:hint="eastAsia"/>
          </w:rPr>
          <w:t>日</w:t>
        </w:r>
      </w:smartTag>
      <w:r w:rsidRPr="00341F50">
        <w:rPr>
          <w:rFonts w:ascii="微軟正黑體" w:eastAsia="微軟正黑體" w:hAnsi="微軟正黑體" w:hint="eastAsia"/>
        </w:rPr>
        <w:t>。</w:t>
      </w:r>
    </w:p>
    <w:p w:rsidR="00A42D6D" w:rsidRPr="00E14CE0" w:rsidRDefault="00A42D6D" w:rsidP="004C6F64">
      <w:pPr>
        <w:tabs>
          <w:tab w:val="left" w:pos="2520"/>
        </w:tabs>
        <w:snapToGrid w:val="0"/>
        <w:spacing w:line="440" w:lineRule="exact"/>
        <w:rPr>
          <w:rFonts w:ascii="微軟正黑體" w:eastAsia="微軟正黑體" w:hAnsi="微軟正黑體"/>
          <w:sz w:val="32"/>
          <w:szCs w:val="32"/>
        </w:rPr>
      </w:pPr>
      <w:r w:rsidRPr="00341F50">
        <w:rPr>
          <w:rFonts w:ascii="微軟正黑體" w:eastAsia="微軟正黑體" w:hAnsi="微軟正黑體"/>
        </w:rPr>
        <w:t>2.</w:t>
      </w:r>
      <w:r w:rsidRPr="00341F50">
        <w:rPr>
          <w:rFonts w:ascii="微軟正黑體" w:eastAsia="微軟正黑體" w:hAnsi="微軟正黑體" w:hint="eastAsia"/>
        </w:rPr>
        <w:t>珍惜學習資源本會敦聘專業講師</w:t>
      </w:r>
      <w:r>
        <w:rPr>
          <w:rFonts w:ascii="微軟正黑體" w:eastAsia="微軟正黑體" w:hAnsi="微軟正黑體" w:hint="eastAsia"/>
        </w:rPr>
        <w:t>。</w:t>
      </w:r>
      <w:r w:rsidRPr="00341F50">
        <w:rPr>
          <w:rFonts w:ascii="微軟正黑體" w:eastAsia="微軟正黑體" w:hAnsi="微軟正黑體" w:cs="Arial" w:hint="eastAsia"/>
          <w:b/>
        </w:rPr>
        <w:t>以後，我要把我的靈傾</w:t>
      </w:r>
      <w:r w:rsidRPr="00341F50">
        <w:rPr>
          <w:rFonts w:ascii="微軟正黑體" w:eastAsia="微軟正黑體" w:hAnsi="微軟正黑體" w:cs="細明體" w:hint="eastAsia"/>
          <w:b/>
          <w:bCs/>
        </w:rPr>
        <w:t>，</w:t>
      </w:r>
      <w:r w:rsidRPr="00341F50">
        <w:rPr>
          <w:rFonts w:ascii="微軟正黑體" w:eastAsia="微軟正黑體" w:hAnsi="微軟正黑體" w:cs="Arial" w:hint="eastAsia"/>
          <w:b/>
        </w:rPr>
        <w:t>注給每一個人：你們的兒女將宣告我的信息；你們的老年人作奇異的夢；你們的年輕人看見異象（</w:t>
      </w:r>
      <w:r w:rsidRPr="00341F50">
        <w:rPr>
          <w:rFonts w:ascii="微軟正黑體" w:eastAsia="微軟正黑體" w:hAnsi="微軟正黑體" w:hint="eastAsia"/>
          <w:b/>
        </w:rPr>
        <w:t>約耳書</w:t>
      </w:r>
      <w:r w:rsidRPr="00341F50">
        <w:rPr>
          <w:rFonts w:ascii="微軟正黑體" w:eastAsia="微軟正黑體" w:hAnsi="微軟正黑體" w:cs="Arial"/>
          <w:b/>
          <w:bCs/>
        </w:rPr>
        <w:t>2:28</w:t>
      </w:r>
      <w:r w:rsidRPr="00341F50">
        <w:rPr>
          <w:rFonts w:ascii="微軟正黑體" w:eastAsia="微軟正黑體" w:hAnsi="微軟正黑體" w:cs="Arial" w:hint="eastAsia"/>
          <w:b/>
        </w:rPr>
        <w:t>）</w:t>
      </w:r>
      <w:r>
        <w:rPr>
          <w:rFonts w:ascii="微軟正黑體" w:eastAsia="微軟正黑體" w:hAnsi="微軟正黑體" w:hint="eastAsia"/>
          <w:sz w:val="32"/>
          <w:szCs w:val="32"/>
        </w:rPr>
        <w:t>。</w:t>
      </w:r>
    </w:p>
    <w:sectPr w:rsidR="00A42D6D" w:rsidRPr="00E14CE0" w:rsidSect="000A4A13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2D6D" w:rsidRDefault="00A42D6D" w:rsidP="000C7F59">
      <w:r>
        <w:separator/>
      </w:r>
    </w:p>
  </w:endnote>
  <w:endnote w:type="continuationSeparator" w:id="0">
    <w:p w:rsidR="00A42D6D" w:rsidRDefault="00A42D6D" w:rsidP="000C7F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30204"/>
    <w:charset w:val="00"/>
    <w:family w:val="swiss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微軟正黑體">
    <w:altName w:val="Arial"/>
    <w:panose1 w:val="00000000000000000000"/>
    <w:charset w:val="88"/>
    <w:family w:val="swiss"/>
    <w:notTrueType/>
    <w:pitch w:val="variable"/>
    <w:sig w:usb0="00000003" w:usb1="08080000" w:usb2="00000010" w:usb3="00000000" w:csb0="00100001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2D6D" w:rsidRDefault="00A42D6D" w:rsidP="000C7F59">
      <w:r>
        <w:separator/>
      </w:r>
    </w:p>
  </w:footnote>
  <w:footnote w:type="continuationSeparator" w:id="0">
    <w:p w:rsidR="00A42D6D" w:rsidRDefault="00A42D6D" w:rsidP="000C7F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821C4"/>
    <w:multiLevelType w:val="hybridMultilevel"/>
    <w:tmpl w:val="56A42658"/>
    <w:lvl w:ilvl="0" w:tplc="1A92D9C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0AF74466"/>
    <w:multiLevelType w:val="hybridMultilevel"/>
    <w:tmpl w:val="B4A21974"/>
    <w:lvl w:ilvl="0" w:tplc="3DDA3C9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2">
    <w:nsid w:val="0F5615D5"/>
    <w:multiLevelType w:val="hybridMultilevel"/>
    <w:tmpl w:val="183E5906"/>
    <w:lvl w:ilvl="0" w:tplc="FD4CE65C">
      <w:start w:val="1"/>
      <w:numFmt w:val="decimal"/>
      <w:lvlText w:val="%1."/>
      <w:lvlJc w:val="left"/>
      <w:pPr>
        <w:ind w:left="360" w:hanging="360"/>
      </w:pPr>
      <w:rPr>
        <w:rFonts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>
    <w:nsid w:val="118A1E87"/>
    <w:multiLevelType w:val="hybridMultilevel"/>
    <w:tmpl w:val="59DE2F94"/>
    <w:lvl w:ilvl="0" w:tplc="229C2FE8">
      <w:start w:val="1"/>
      <w:numFmt w:val="taiwaneseCountingThousand"/>
      <w:lvlText w:val="（%1）"/>
      <w:lvlJc w:val="left"/>
      <w:pPr>
        <w:ind w:left="885" w:hanging="88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1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9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77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25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73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1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69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178" w:hanging="480"/>
      </w:pPr>
      <w:rPr>
        <w:rFonts w:cs="Times New Roman"/>
      </w:rPr>
    </w:lvl>
  </w:abstractNum>
  <w:abstractNum w:abstractNumId="4">
    <w:nsid w:val="191149B4"/>
    <w:multiLevelType w:val="hybridMultilevel"/>
    <w:tmpl w:val="AD6212C0"/>
    <w:lvl w:ilvl="0" w:tplc="73D42C3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>
    <w:nsid w:val="1DCA06BD"/>
    <w:multiLevelType w:val="hybridMultilevel"/>
    <w:tmpl w:val="B3CAD1DE"/>
    <w:lvl w:ilvl="0" w:tplc="A4A609F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>
    <w:nsid w:val="20A222B4"/>
    <w:multiLevelType w:val="hybridMultilevel"/>
    <w:tmpl w:val="993877E2"/>
    <w:lvl w:ilvl="0" w:tplc="65CE0F0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>
    <w:nsid w:val="28A57B9D"/>
    <w:multiLevelType w:val="hybridMultilevel"/>
    <w:tmpl w:val="892E0BB0"/>
    <w:lvl w:ilvl="0" w:tplc="767CF7F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8">
    <w:nsid w:val="28C12515"/>
    <w:multiLevelType w:val="hybridMultilevel"/>
    <w:tmpl w:val="F126E79E"/>
    <w:lvl w:ilvl="0" w:tplc="555C1F66">
      <w:start w:val="1"/>
      <w:numFmt w:val="decimal"/>
      <w:lvlText w:val="%1."/>
      <w:lvlJc w:val="left"/>
      <w:pPr>
        <w:ind w:left="120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  <w:rPr>
        <w:rFonts w:cs="Times New Roman"/>
      </w:rPr>
    </w:lvl>
  </w:abstractNum>
  <w:abstractNum w:abstractNumId="9">
    <w:nsid w:val="29805EDC"/>
    <w:multiLevelType w:val="hybridMultilevel"/>
    <w:tmpl w:val="BA12B6F6"/>
    <w:lvl w:ilvl="0" w:tplc="4BCAD44A">
      <w:start w:val="6"/>
      <w:numFmt w:val="taiwaneseCountingThousand"/>
      <w:lvlText w:val="%1、"/>
      <w:lvlJc w:val="left"/>
      <w:pPr>
        <w:ind w:left="578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1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9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77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25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73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1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69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178" w:hanging="480"/>
      </w:pPr>
      <w:rPr>
        <w:rFonts w:cs="Times New Roman"/>
      </w:rPr>
    </w:lvl>
  </w:abstractNum>
  <w:abstractNum w:abstractNumId="10">
    <w:nsid w:val="29F141F4"/>
    <w:multiLevelType w:val="hybridMultilevel"/>
    <w:tmpl w:val="0114A49A"/>
    <w:lvl w:ilvl="0" w:tplc="EFB6AB80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>
    <w:nsid w:val="2D4B4A8A"/>
    <w:multiLevelType w:val="hybridMultilevel"/>
    <w:tmpl w:val="F03E0544"/>
    <w:lvl w:ilvl="0" w:tplc="91C0DF6C">
      <w:start w:val="1"/>
      <w:numFmt w:val="decimal"/>
      <w:lvlText w:val="%1."/>
      <w:lvlJc w:val="left"/>
      <w:pPr>
        <w:ind w:left="360" w:hanging="360"/>
      </w:pPr>
      <w:rPr>
        <w:rFonts w:cs="Helvetic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>
    <w:nsid w:val="2DDA478D"/>
    <w:multiLevelType w:val="hybridMultilevel"/>
    <w:tmpl w:val="411EAAA4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>
    <w:nsid w:val="3776711C"/>
    <w:multiLevelType w:val="hybridMultilevel"/>
    <w:tmpl w:val="CD2C9D00"/>
    <w:lvl w:ilvl="0" w:tplc="2F564F4E">
      <w:start w:val="1"/>
      <w:numFmt w:val="taiwaneseCountingThousand"/>
      <w:lvlText w:val="（%1）"/>
      <w:lvlJc w:val="left"/>
      <w:pPr>
        <w:ind w:left="1169" w:hanging="885"/>
      </w:pPr>
      <w:rPr>
        <w:rFonts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0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4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  <w:rPr>
        <w:rFonts w:cs="Times New Roman"/>
      </w:rPr>
    </w:lvl>
  </w:abstractNum>
  <w:abstractNum w:abstractNumId="14">
    <w:nsid w:val="38123C6B"/>
    <w:multiLevelType w:val="hybridMultilevel"/>
    <w:tmpl w:val="9614F2E2"/>
    <w:lvl w:ilvl="0" w:tplc="5C4E8F80">
      <w:start w:val="7"/>
      <w:numFmt w:val="taiwaneseCountingThousand"/>
      <w:lvlText w:val="%1、"/>
      <w:lvlJc w:val="left"/>
      <w:pPr>
        <w:ind w:left="578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1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9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77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25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73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1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69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178" w:hanging="480"/>
      </w:pPr>
      <w:rPr>
        <w:rFonts w:cs="Times New Roman"/>
      </w:rPr>
    </w:lvl>
  </w:abstractNum>
  <w:abstractNum w:abstractNumId="15">
    <w:nsid w:val="38C52696"/>
    <w:multiLevelType w:val="hybridMultilevel"/>
    <w:tmpl w:val="1778DC9A"/>
    <w:lvl w:ilvl="0" w:tplc="74009DA6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6">
    <w:nsid w:val="392167A5"/>
    <w:multiLevelType w:val="hybridMultilevel"/>
    <w:tmpl w:val="B92ED0D8"/>
    <w:lvl w:ilvl="0" w:tplc="51CEC818">
      <w:start w:val="1"/>
      <w:numFmt w:val="taiwaneseCountingThousand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>
    <w:nsid w:val="3FD93C5A"/>
    <w:multiLevelType w:val="hybridMultilevel"/>
    <w:tmpl w:val="B45CAED6"/>
    <w:lvl w:ilvl="0" w:tplc="C912368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8">
    <w:nsid w:val="41B74CE6"/>
    <w:multiLevelType w:val="hybridMultilevel"/>
    <w:tmpl w:val="A2D8C196"/>
    <w:lvl w:ilvl="0" w:tplc="6CE8750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9">
    <w:nsid w:val="45F86DFE"/>
    <w:multiLevelType w:val="hybridMultilevel"/>
    <w:tmpl w:val="124C3BE0"/>
    <w:lvl w:ilvl="0" w:tplc="EFB6AB80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0">
    <w:nsid w:val="462B10F8"/>
    <w:multiLevelType w:val="hybridMultilevel"/>
    <w:tmpl w:val="DB2A672E"/>
    <w:lvl w:ilvl="0" w:tplc="884E9300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1">
    <w:nsid w:val="46B54EAB"/>
    <w:multiLevelType w:val="hybridMultilevel"/>
    <w:tmpl w:val="E3109E6C"/>
    <w:lvl w:ilvl="0" w:tplc="467EB81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2">
    <w:nsid w:val="4BB40E5D"/>
    <w:multiLevelType w:val="hybridMultilevel"/>
    <w:tmpl w:val="1BDE9432"/>
    <w:lvl w:ilvl="0" w:tplc="6A4C4C50">
      <w:start w:val="1"/>
      <w:numFmt w:val="decimal"/>
      <w:lvlText w:val="(%1)"/>
      <w:lvlJc w:val="left"/>
      <w:pPr>
        <w:ind w:left="144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4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  <w:rPr>
        <w:rFonts w:cs="Times New Roman"/>
      </w:rPr>
    </w:lvl>
  </w:abstractNum>
  <w:abstractNum w:abstractNumId="23">
    <w:nsid w:val="4BFF4491"/>
    <w:multiLevelType w:val="hybridMultilevel"/>
    <w:tmpl w:val="2F4832F4"/>
    <w:lvl w:ilvl="0" w:tplc="B4D8400A">
      <w:start w:val="1"/>
      <w:numFmt w:val="taiwaneseCountingThousand"/>
      <w:lvlText w:val="第%1次"/>
      <w:lvlJc w:val="left"/>
      <w:pPr>
        <w:ind w:left="1505" w:hanging="10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4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8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  <w:rPr>
        <w:rFonts w:cs="Times New Roman"/>
      </w:rPr>
    </w:lvl>
  </w:abstractNum>
  <w:abstractNum w:abstractNumId="24">
    <w:nsid w:val="4FB94493"/>
    <w:multiLevelType w:val="hybridMultilevel"/>
    <w:tmpl w:val="B4A21974"/>
    <w:lvl w:ilvl="0" w:tplc="3DDA3C9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25">
    <w:nsid w:val="507C6FB0"/>
    <w:multiLevelType w:val="hybridMultilevel"/>
    <w:tmpl w:val="9E42C6F6"/>
    <w:lvl w:ilvl="0" w:tplc="2D789BA6">
      <w:start w:val="1"/>
      <w:numFmt w:val="decimal"/>
      <w:lvlText w:val="%1."/>
      <w:lvlJc w:val="left"/>
      <w:pPr>
        <w:ind w:left="394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7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5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3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1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9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7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54" w:hanging="480"/>
      </w:pPr>
      <w:rPr>
        <w:rFonts w:cs="Times New Roman"/>
      </w:rPr>
    </w:lvl>
  </w:abstractNum>
  <w:abstractNum w:abstractNumId="26">
    <w:nsid w:val="520961B2"/>
    <w:multiLevelType w:val="hybridMultilevel"/>
    <w:tmpl w:val="F58219FA"/>
    <w:lvl w:ilvl="0" w:tplc="6EBC8B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27">
    <w:nsid w:val="5CBA06F6"/>
    <w:multiLevelType w:val="hybridMultilevel"/>
    <w:tmpl w:val="B636EBC2"/>
    <w:lvl w:ilvl="0" w:tplc="DFFC7C66">
      <w:start w:val="2"/>
      <w:numFmt w:val="decimal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8">
    <w:nsid w:val="61C936D0"/>
    <w:multiLevelType w:val="hybridMultilevel"/>
    <w:tmpl w:val="8326DD80"/>
    <w:lvl w:ilvl="0" w:tplc="6C545DEC">
      <w:start w:val="1"/>
      <w:numFmt w:val="taiwaneseCountingThousand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9">
    <w:nsid w:val="63B02B5C"/>
    <w:multiLevelType w:val="hybridMultilevel"/>
    <w:tmpl w:val="6782859C"/>
    <w:lvl w:ilvl="0" w:tplc="7AD47540">
      <w:start w:val="1"/>
      <w:numFmt w:val="decimal"/>
      <w:lvlText w:val="%1."/>
      <w:lvlJc w:val="left"/>
      <w:pPr>
        <w:ind w:left="1638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7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5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3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1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9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17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5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39" w:hanging="480"/>
      </w:pPr>
      <w:rPr>
        <w:rFonts w:cs="Times New Roman"/>
      </w:rPr>
    </w:lvl>
  </w:abstractNum>
  <w:abstractNum w:abstractNumId="30">
    <w:nsid w:val="69187B0B"/>
    <w:multiLevelType w:val="hybridMultilevel"/>
    <w:tmpl w:val="0B565B3C"/>
    <w:lvl w:ilvl="0" w:tplc="3CBC70A6">
      <w:start w:val="1"/>
      <w:numFmt w:val="decimal"/>
      <w:lvlText w:val="%1."/>
      <w:lvlJc w:val="left"/>
      <w:pPr>
        <w:ind w:left="394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7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5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3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1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9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7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54" w:hanging="480"/>
      </w:pPr>
      <w:rPr>
        <w:rFonts w:cs="Times New Roman"/>
      </w:rPr>
    </w:lvl>
  </w:abstractNum>
  <w:abstractNum w:abstractNumId="31">
    <w:nsid w:val="70EA222A"/>
    <w:multiLevelType w:val="hybridMultilevel"/>
    <w:tmpl w:val="CD7C9A0A"/>
    <w:lvl w:ilvl="0" w:tplc="87AA1A5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eastAsia"/>
      </w:rPr>
    </w:lvl>
    <w:lvl w:ilvl="1" w:tplc="EFB6AB8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eastAsia"/>
      </w:rPr>
    </w:lvl>
    <w:lvl w:ilvl="2" w:tplc="166EE252">
      <w:start w:val="1"/>
      <w:numFmt w:val="decimal"/>
      <w:lvlText w:val="(%3)"/>
      <w:lvlJc w:val="left"/>
      <w:pPr>
        <w:tabs>
          <w:tab w:val="num" w:pos="360"/>
        </w:tabs>
        <w:ind w:left="360" w:hanging="360"/>
      </w:pPr>
      <w:rPr>
        <w:rFonts w:cs="Times New Roman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2">
    <w:nsid w:val="75FC26B3"/>
    <w:multiLevelType w:val="hybridMultilevel"/>
    <w:tmpl w:val="D08AE226"/>
    <w:lvl w:ilvl="0" w:tplc="74009DA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3">
    <w:nsid w:val="778E5FEC"/>
    <w:multiLevelType w:val="hybridMultilevel"/>
    <w:tmpl w:val="D816654C"/>
    <w:lvl w:ilvl="0" w:tplc="4676918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4">
    <w:nsid w:val="79EE7EC7"/>
    <w:multiLevelType w:val="hybridMultilevel"/>
    <w:tmpl w:val="F42259C8"/>
    <w:lvl w:ilvl="0" w:tplc="D51C4DFA">
      <w:start w:val="5"/>
      <w:numFmt w:val="taiwaneseCountingThousand"/>
      <w:lvlText w:val="%1、"/>
      <w:lvlJc w:val="left"/>
      <w:pPr>
        <w:ind w:left="720" w:hanging="720"/>
      </w:pPr>
      <w:rPr>
        <w:rFonts w:cs="Times New Roman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5">
    <w:nsid w:val="7BB818A7"/>
    <w:multiLevelType w:val="hybridMultilevel"/>
    <w:tmpl w:val="A218E260"/>
    <w:lvl w:ilvl="0" w:tplc="2DE4092E">
      <w:start w:val="1"/>
      <w:numFmt w:val="decimal"/>
      <w:lvlText w:val="(%1)"/>
      <w:lvlJc w:val="left"/>
      <w:pPr>
        <w:ind w:left="385" w:hanging="45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37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5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33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1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9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77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255" w:hanging="480"/>
      </w:pPr>
      <w:rPr>
        <w:rFonts w:cs="Times New Roman"/>
      </w:rPr>
    </w:lvl>
  </w:abstractNum>
  <w:num w:numId="1">
    <w:abstractNumId w:val="32"/>
  </w:num>
  <w:num w:numId="2">
    <w:abstractNumId w:val="15"/>
  </w:num>
  <w:num w:numId="3">
    <w:abstractNumId w:val="21"/>
  </w:num>
  <w:num w:numId="4">
    <w:abstractNumId w:val="29"/>
  </w:num>
  <w:num w:numId="5">
    <w:abstractNumId w:val="25"/>
  </w:num>
  <w:num w:numId="6">
    <w:abstractNumId w:val="30"/>
  </w:num>
  <w:num w:numId="7">
    <w:abstractNumId w:val="8"/>
  </w:num>
  <w:num w:numId="8">
    <w:abstractNumId w:val="34"/>
  </w:num>
  <w:num w:numId="9">
    <w:abstractNumId w:val="20"/>
  </w:num>
  <w:num w:numId="10">
    <w:abstractNumId w:val="13"/>
  </w:num>
  <w:num w:numId="11">
    <w:abstractNumId w:val="26"/>
  </w:num>
  <w:num w:numId="12">
    <w:abstractNumId w:val="17"/>
  </w:num>
  <w:num w:numId="13">
    <w:abstractNumId w:val="3"/>
  </w:num>
  <w:num w:numId="14">
    <w:abstractNumId w:val="12"/>
  </w:num>
  <w:num w:numId="15">
    <w:abstractNumId w:val="33"/>
  </w:num>
  <w:num w:numId="16">
    <w:abstractNumId w:val="31"/>
  </w:num>
  <w:num w:numId="17">
    <w:abstractNumId w:val="19"/>
  </w:num>
  <w:num w:numId="18">
    <w:abstractNumId w:val="10"/>
  </w:num>
  <w:num w:numId="19">
    <w:abstractNumId w:val="6"/>
  </w:num>
  <w:num w:numId="20">
    <w:abstractNumId w:val="1"/>
  </w:num>
  <w:num w:numId="21">
    <w:abstractNumId w:val="22"/>
  </w:num>
  <w:num w:numId="22">
    <w:abstractNumId w:val="16"/>
  </w:num>
  <w:num w:numId="23">
    <w:abstractNumId w:val="4"/>
  </w:num>
  <w:num w:numId="24">
    <w:abstractNumId w:val="35"/>
  </w:num>
  <w:num w:numId="25">
    <w:abstractNumId w:val="2"/>
  </w:num>
  <w:num w:numId="26">
    <w:abstractNumId w:val="24"/>
  </w:num>
  <w:num w:numId="27">
    <w:abstractNumId w:val="5"/>
  </w:num>
  <w:num w:numId="28">
    <w:abstractNumId w:val="18"/>
  </w:num>
  <w:num w:numId="29">
    <w:abstractNumId w:val="27"/>
  </w:num>
  <w:num w:numId="30">
    <w:abstractNumId w:val="7"/>
  </w:num>
  <w:num w:numId="31">
    <w:abstractNumId w:val="9"/>
  </w:num>
  <w:num w:numId="32">
    <w:abstractNumId w:val="14"/>
  </w:num>
  <w:num w:numId="33">
    <w:abstractNumId w:val="28"/>
  </w:num>
  <w:num w:numId="34">
    <w:abstractNumId w:val="23"/>
  </w:num>
  <w:num w:numId="35">
    <w:abstractNumId w:val="0"/>
  </w:num>
  <w:num w:numId="3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4A13"/>
    <w:rsid w:val="0000196A"/>
    <w:rsid w:val="00007D39"/>
    <w:rsid w:val="00010A7A"/>
    <w:rsid w:val="00010EED"/>
    <w:rsid w:val="00010F2D"/>
    <w:rsid w:val="00011420"/>
    <w:rsid w:val="00011669"/>
    <w:rsid w:val="000138B4"/>
    <w:rsid w:val="000148AC"/>
    <w:rsid w:val="00016C7C"/>
    <w:rsid w:val="00026BB4"/>
    <w:rsid w:val="00032756"/>
    <w:rsid w:val="000350B2"/>
    <w:rsid w:val="00036AE4"/>
    <w:rsid w:val="00043BDF"/>
    <w:rsid w:val="00047541"/>
    <w:rsid w:val="00047B35"/>
    <w:rsid w:val="000510C0"/>
    <w:rsid w:val="00051812"/>
    <w:rsid w:val="000551EA"/>
    <w:rsid w:val="000552C8"/>
    <w:rsid w:val="00055D95"/>
    <w:rsid w:val="00060AFD"/>
    <w:rsid w:val="000641E3"/>
    <w:rsid w:val="0006468F"/>
    <w:rsid w:val="00070A30"/>
    <w:rsid w:val="00071BD4"/>
    <w:rsid w:val="00071BF4"/>
    <w:rsid w:val="00076E76"/>
    <w:rsid w:val="00077DC1"/>
    <w:rsid w:val="00080911"/>
    <w:rsid w:val="00082428"/>
    <w:rsid w:val="000853B9"/>
    <w:rsid w:val="0008571A"/>
    <w:rsid w:val="0008750B"/>
    <w:rsid w:val="000A46E5"/>
    <w:rsid w:val="000A4A13"/>
    <w:rsid w:val="000A5953"/>
    <w:rsid w:val="000A69FC"/>
    <w:rsid w:val="000A6C6F"/>
    <w:rsid w:val="000B1D2B"/>
    <w:rsid w:val="000B2FEC"/>
    <w:rsid w:val="000B3856"/>
    <w:rsid w:val="000C59E6"/>
    <w:rsid w:val="000C6B3E"/>
    <w:rsid w:val="000C779F"/>
    <w:rsid w:val="000C77DE"/>
    <w:rsid w:val="000C7F59"/>
    <w:rsid w:val="000D3715"/>
    <w:rsid w:val="000D4044"/>
    <w:rsid w:val="000D4D72"/>
    <w:rsid w:val="000D58B6"/>
    <w:rsid w:val="000D6D02"/>
    <w:rsid w:val="000D72E6"/>
    <w:rsid w:val="000E0512"/>
    <w:rsid w:val="000E0D08"/>
    <w:rsid w:val="000E36CD"/>
    <w:rsid w:val="000E37E2"/>
    <w:rsid w:val="000E4C53"/>
    <w:rsid w:val="000F1EDE"/>
    <w:rsid w:val="000F20E5"/>
    <w:rsid w:val="000F25EA"/>
    <w:rsid w:val="000F5693"/>
    <w:rsid w:val="00105357"/>
    <w:rsid w:val="0010776D"/>
    <w:rsid w:val="001159FD"/>
    <w:rsid w:val="001222B8"/>
    <w:rsid w:val="0012522D"/>
    <w:rsid w:val="00125F25"/>
    <w:rsid w:val="001335DF"/>
    <w:rsid w:val="00134CCE"/>
    <w:rsid w:val="001378E2"/>
    <w:rsid w:val="001410A4"/>
    <w:rsid w:val="001410D2"/>
    <w:rsid w:val="00141E0F"/>
    <w:rsid w:val="00142A37"/>
    <w:rsid w:val="0014375F"/>
    <w:rsid w:val="001444AD"/>
    <w:rsid w:val="00145CDF"/>
    <w:rsid w:val="00150B91"/>
    <w:rsid w:val="00150FD1"/>
    <w:rsid w:val="001524FF"/>
    <w:rsid w:val="001526D2"/>
    <w:rsid w:val="00157180"/>
    <w:rsid w:val="00157C71"/>
    <w:rsid w:val="00157F69"/>
    <w:rsid w:val="001659BB"/>
    <w:rsid w:val="00165D8B"/>
    <w:rsid w:val="00170F06"/>
    <w:rsid w:val="00171DC6"/>
    <w:rsid w:val="001801F7"/>
    <w:rsid w:val="001825B5"/>
    <w:rsid w:val="00183BD4"/>
    <w:rsid w:val="00187E0A"/>
    <w:rsid w:val="0019051C"/>
    <w:rsid w:val="00192940"/>
    <w:rsid w:val="0019433B"/>
    <w:rsid w:val="00196DE9"/>
    <w:rsid w:val="001A34DA"/>
    <w:rsid w:val="001B3917"/>
    <w:rsid w:val="001B3A53"/>
    <w:rsid w:val="001C2F5D"/>
    <w:rsid w:val="001C55E1"/>
    <w:rsid w:val="001C5FE5"/>
    <w:rsid w:val="001C7497"/>
    <w:rsid w:val="001C7AF8"/>
    <w:rsid w:val="001D01F4"/>
    <w:rsid w:val="001D051E"/>
    <w:rsid w:val="001D4AA7"/>
    <w:rsid w:val="001E17CD"/>
    <w:rsid w:val="001E29AF"/>
    <w:rsid w:val="001E38BD"/>
    <w:rsid w:val="001E5406"/>
    <w:rsid w:val="001E62E7"/>
    <w:rsid w:val="001F07A1"/>
    <w:rsid w:val="001F1223"/>
    <w:rsid w:val="001F14EA"/>
    <w:rsid w:val="001F339B"/>
    <w:rsid w:val="001F5263"/>
    <w:rsid w:val="00205072"/>
    <w:rsid w:val="00206C2E"/>
    <w:rsid w:val="00210350"/>
    <w:rsid w:val="002103D1"/>
    <w:rsid w:val="00214EBA"/>
    <w:rsid w:val="00215027"/>
    <w:rsid w:val="0021686C"/>
    <w:rsid w:val="00216C30"/>
    <w:rsid w:val="00216DED"/>
    <w:rsid w:val="00217C83"/>
    <w:rsid w:val="00221637"/>
    <w:rsid w:val="0022170E"/>
    <w:rsid w:val="0022220A"/>
    <w:rsid w:val="0022271A"/>
    <w:rsid w:val="002234D9"/>
    <w:rsid w:val="00223931"/>
    <w:rsid w:val="00223CD1"/>
    <w:rsid w:val="00224CDD"/>
    <w:rsid w:val="00226A02"/>
    <w:rsid w:val="00227729"/>
    <w:rsid w:val="00227FB9"/>
    <w:rsid w:val="00232A00"/>
    <w:rsid w:val="00232F59"/>
    <w:rsid w:val="0023434C"/>
    <w:rsid w:val="002355AB"/>
    <w:rsid w:val="00243226"/>
    <w:rsid w:val="002457E9"/>
    <w:rsid w:val="00247681"/>
    <w:rsid w:val="002518D3"/>
    <w:rsid w:val="00253EBD"/>
    <w:rsid w:val="00254D31"/>
    <w:rsid w:val="00261D1D"/>
    <w:rsid w:val="00262CB9"/>
    <w:rsid w:val="00264B9B"/>
    <w:rsid w:val="00264DD5"/>
    <w:rsid w:val="00265DCC"/>
    <w:rsid w:val="0026711B"/>
    <w:rsid w:val="0027078E"/>
    <w:rsid w:val="00275AD9"/>
    <w:rsid w:val="0027666D"/>
    <w:rsid w:val="00276EF7"/>
    <w:rsid w:val="00280273"/>
    <w:rsid w:val="00281ECE"/>
    <w:rsid w:val="00282B2C"/>
    <w:rsid w:val="0028333A"/>
    <w:rsid w:val="002837BA"/>
    <w:rsid w:val="002878FC"/>
    <w:rsid w:val="00290C21"/>
    <w:rsid w:val="00292560"/>
    <w:rsid w:val="002933E7"/>
    <w:rsid w:val="00295C69"/>
    <w:rsid w:val="00296830"/>
    <w:rsid w:val="002A27E1"/>
    <w:rsid w:val="002A2C83"/>
    <w:rsid w:val="002A580D"/>
    <w:rsid w:val="002A5F2A"/>
    <w:rsid w:val="002A66CE"/>
    <w:rsid w:val="002A6E71"/>
    <w:rsid w:val="002B3FEC"/>
    <w:rsid w:val="002C0069"/>
    <w:rsid w:val="002C0861"/>
    <w:rsid w:val="002C17DC"/>
    <w:rsid w:val="002C24DC"/>
    <w:rsid w:val="002C27F1"/>
    <w:rsid w:val="002C2CF2"/>
    <w:rsid w:val="002D04ED"/>
    <w:rsid w:val="002D0BB8"/>
    <w:rsid w:val="002D233C"/>
    <w:rsid w:val="002D25A3"/>
    <w:rsid w:val="002D267D"/>
    <w:rsid w:val="002D285A"/>
    <w:rsid w:val="002E11D1"/>
    <w:rsid w:val="002E2F29"/>
    <w:rsid w:val="002E30F3"/>
    <w:rsid w:val="002E3B71"/>
    <w:rsid w:val="002E5AE9"/>
    <w:rsid w:val="002F0CD6"/>
    <w:rsid w:val="002F5757"/>
    <w:rsid w:val="002F6D69"/>
    <w:rsid w:val="002F7787"/>
    <w:rsid w:val="003005B5"/>
    <w:rsid w:val="0030080B"/>
    <w:rsid w:val="003018B0"/>
    <w:rsid w:val="00302580"/>
    <w:rsid w:val="00302AA7"/>
    <w:rsid w:val="00302CB0"/>
    <w:rsid w:val="00303457"/>
    <w:rsid w:val="00305DFD"/>
    <w:rsid w:val="0030683A"/>
    <w:rsid w:val="00306925"/>
    <w:rsid w:val="00315AB5"/>
    <w:rsid w:val="003174F2"/>
    <w:rsid w:val="00320BC8"/>
    <w:rsid w:val="00322849"/>
    <w:rsid w:val="0032375F"/>
    <w:rsid w:val="003240C5"/>
    <w:rsid w:val="0032446C"/>
    <w:rsid w:val="003272D8"/>
    <w:rsid w:val="003317E7"/>
    <w:rsid w:val="00334BDC"/>
    <w:rsid w:val="00334C18"/>
    <w:rsid w:val="0033680D"/>
    <w:rsid w:val="003378E7"/>
    <w:rsid w:val="00341F50"/>
    <w:rsid w:val="0034304A"/>
    <w:rsid w:val="00344D78"/>
    <w:rsid w:val="0035465F"/>
    <w:rsid w:val="00354807"/>
    <w:rsid w:val="003549F7"/>
    <w:rsid w:val="0035546C"/>
    <w:rsid w:val="00355FFE"/>
    <w:rsid w:val="0036041A"/>
    <w:rsid w:val="0036284B"/>
    <w:rsid w:val="00363AAF"/>
    <w:rsid w:val="00364DB3"/>
    <w:rsid w:val="00367DC8"/>
    <w:rsid w:val="0037288F"/>
    <w:rsid w:val="003737D4"/>
    <w:rsid w:val="00374976"/>
    <w:rsid w:val="00375A7F"/>
    <w:rsid w:val="00384D48"/>
    <w:rsid w:val="00386F99"/>
    <w:rsid w:val="003878AF"/>
    <w:rsid w:val="0039394C"/>
    <w:rsid w:val="003A3F41"/>
    <w:rsid w:val="003A4B65"/>
    <w:rsid w:val="003A7B14"/>
    <w:rsid w:val="003B0F9D"/>
    <w:rsid w:val="003B31F9"/>
    <w:rsid w:val="003B39D2"/>
    <w:rsid w:val="003B71BC"/>
    <w:rsid w:val="003C0426"/>
    <w:rsid w:val="003C260D"/>
    <w:rsid w:val="003C35BE"/>
    <w:rsid w:val="003C3664"/>
    <w:rsid w:val="003C512A"/>
    <w:rsid w:val="003C6B13"/>
    <w:rsid w:val="003D0AD2"/>
    <w:rsid w:val="003D1B76"/>
    <w:rsid w:val="003D3D6E"/>
    <w:rsid w:val="003D5711"/>
    <w:rsid w:val="003D6FC1"/>
    <w:rsid w:val="003D733A"/>
    <w:rsid w:val="003D7BCA"/>
    <w:rsid w:val="003E0F3A"/>
    <w:rsid w:val="003E15AE"/>
    <w:rsid w:val="003E2D8B"/>
    <w:rsid w:val="003E5DD5"/>
    <w:rsid w:val="003F3444"/>
    <w:rsid w:val="003F5708"/>
    <w:rsid w:val="003F79B4"/>
    <w:rsid w:val="0040119C"/>
    <w:rsid w:val="00405388"/>
    <w:rsid w:val="0040568E"/>
    <w:rsid w:val="00407CBC"/>
    <w:rsid w:val="0041174E"/>
    <w:rsid w:val="00412579"/>
    <w:rsid w:val="00412769"/>
    <w:rsid w:val="00416675"/>
    <w:rsid w:val="00417B71"/>
    <w:rsid w:val="004200CC"/>
    <w:rsid w:val="00423D6F"/>
    <w:rsid w:val="0042502C"/>
    <w:rsid w:val="00425A97"/>
    <w:rsid w:val="00430B63"/>
    <w:rsid w:val="004311FE"/>
    <w:rsid w:val="00434309"/>
    <w:rsid w:val="004355D5"/>
    <w:rsid w:val="00435A69"/>
    <w:rsid w:val="00435A9E"/>
    <w:rsid w:val="0044061F"/>
    <w:rsid w:val="00442070"/>
    <w:rsid w:val="004464CE"/>
    <w:rsid w:val="00450A5C"/>
    <w:rsid w:val="00452087"/>
    <w:rsid w:val="00452442"/>
    <w:rsid w:val="00454069"/>
    <w:rsid w:val="00454338"/>
    <w:rsid w:val="004548AB"/>
    <w:rsid w:val="00456AE4"/>
    <w:rsid w:val="004623F2"/>
    <w:rsid w:val="004634AC"/>
    <w:rsid w:val="00463933"/>
    <w:rsid w:val="00464A77"/>
    <w:rsid w:val="004654C4"/>
    <w:rsid w:val="0047390E"/>
    <w:rsid w:val="00475A8B"/>
    <w:rsid w:val="00477E5A"/>
    <w:rsid w:val="004843F7"/>
    <w:rsid w:val="0048798C"/>
    <w:rsid w:val="004A2AC3"/>
    <w:rsid w:val="004A363B"/>
    <w:rsid w:val="004A6316"/>
    <w:rsid w:val="004A7206"/>
    <w:rsid w:val="004A724D"/>
    <w:rsid w:val="004A746F"/>
    <w:rsid w:val="004B0792"/>
    <w:rsid w:val="004B36A5"/>
    <w:rsid w:val="004B36CE"/>
    <w:rsid w:val="004B77D0"/>
    <w:rsid w:val="004B7DF2"/>
    <w:rsid w:val="004C02C2"/>
    <w:rsid w:val="004C0942"/>
    <w:rsid w:val="004C3BB9"/>
    <w:rsid w:val="004C465C"/>
    <w:rsid w:val="004C5DA1"/>
    <w:rsid w:val="004C688D"/>
    <w:rsid w:val="004C6F64"/>
    <w:rsid w:val="004C722A"/>
    <w:rsid w:val="004D1261"/>
    <w:rsid w:val="004D2A39"/>
    <w:rsid w:val="004D581A"/>
    <w:rsid w:val="004D6491"/>
    <w:rsid w:val="004D76D8"/>
    <w:rsid w:val="004E1BA3"/>
    <w:rsid w:val="004E205A"/>
    <w:rsid w:val="004E3EF5"/>
    <w:rsid w:val="004F0D8D"/>
    <w:rsid w:val="004F47E9"/>
    <w:rsid w:val="004F5D0E"/>
    <w:rsid w:val="004F5F58"/>
    <w:rsid w:val="004F64E6"/>
    <w:rsid w:val="0050566C"/>
    <w:rsid w:val="005067F3"/>
    <w:rsid w:val="00515F56"/>
    <w:rsid w:val="005169EE"/>
    <w:rsid w:val="00517396"/>
    <w:rsid w:val="005220FB"/>
    <w:rsid w:val="00526D93"/>
    <w:rsid w:val="00527094"/>
    <w:rsid w:val="005304F2"/>
    <w:rsid w:val="00530A66"/>
    <w:rsid w:val="00535FD3"/>
    <w:rsid w:val="00536103"/>
    <w:rsid w:val="005371DE"/>
    <w:rsid w:val="00537DDE"/>
    <w:rsid w:val="00544171"/>
    <w:rsid w:val="00545829"/>
    <w:rsid w:val="0054792D"/>
    <w:rsid w:val="0054799F"/>
    <w:rsid w:val="00553A23"/>
    <w:rsid w:val="00554A66"/>
    <w:rsid w:val="0055708D"/>
    <w:rsid w:val="00562A49"/>
    <w:rsid w:val="005647BA"/>
    <w:rsid w:val="00567A4A"/>
    <w:rsid w:val="0057018F"/>
    <w:rsid w:val="00570F79"/>
    <w:rsid w:val="0057454E"/>
    <w:rsid w:val="00574DD9"/>
    <w:rsid w:val="005839B3"/>
    <w:rsid w:val="00590040"/>
    <w:rsid w:val="00592CE4"/>
    <w:rsid w:val="0059529C"/>
    <w:rsid w:val="00595878"/>
    <w:rsid w:val="005A262B"/>
    <w:rsid w:val="005A5FEC"/>
    <w:rsid w:val="005A7CB5"/>
    <w:rsid w:val="005B0BAE"/>
    <w:rsid w:val="005B5AA8"/>
    <w:rsid w:val="005B7623"/>
    <w:rsid w:val="005C0C5E"/>
    <w:rsid w:val="005C2A94"/>
    <w:rsid w:val="005C3EEA"/>
    <w:rsid w:val="005C4927"/>
    <w:rsid w:val="005C4CB0"/>
    <w:rsid w:val="005C592B"/>
    <w:rsid w:val="005C5A31"/>
    <w:rsid w:val="005C5E8F"/>
    <w:rsid w:val="005C74E4"/>
    <w:rsid w:val="005D10E9"/>
    <w:rsid w:val="005D21DF"/>
    <w:rsid w:val="005D3F14"/>
    <w:rsid w:val="005D45A1"/>
    <w:rsid w:val="005D4650"/>
    <w:rsid w:val="005D4922"/>
    <w:rsid w:val="005D4F2D"/>
    <w:rsid w:val="005D64C2"/>
    <w:rsid w:val="005E08A4"/>
    <w:rsid w:val="005E183D"/>
    <w:rsid w:val="005E2EAA"/>
    <w:rsid w:val="005E4018"/>
    <w:rsid w:val="005E5DF3"/>
    <w:rsid w:val="005E75D2"/>
    <w:rsid w:val="005F0247"/>
    <w:rsid w:val="005F2255"/>
    <w:rsid w:val="0060089F"/>
    <w:rsid w:val="00602E86"/>
    <w:rsid w:val="00602EEA"/>
    <w:rsid w:val="006041D7"/>
    <w:rsid w:val="00606EA2"/>
    <w:rsid w:val="00615F81"/>
    <w:rsid w:val="00622A7D"/>
    <w:rsid w:val="006247A0"/>
    <w:rsid w:val="00632061"/>
    <w:rsid w:val="0063377A"/>
    <w:rsid w:val="00633B08"/>
    <w:rsid w:val="00633CB1"/>
    <w:rsid w:val="006342E8"/>
    <w:rsid w:val="0063450F"/>
    <w:rsid w:val="00634671"/>
    <w:rsid w:val="00634916"/>
    <w:rsid w:val="00635463"/>
    <w:rsid w:val="006374DE"/>
    <w:rsid w:val="006418A2"/>
    <w:rsid w:val="00641CBD"/>
    <w:rsid w:val="006432A3"/>
    <w:rsid w:val="00643D55"/>
    <w:rsid w:val="006449C5"/>
    <w:rsid w:val="00644A05"/>
    <w:rsid w:val="006458E8"/>
    <w:rsid w:val="006503AE"/>
    <w:rsid w:val="0065298B"/>
    <w:rsid w:val="006533AB"/>
    <w:rsid w:val="006541F7"/>
    <w:rsid w:val="006578E9"/>
    <w:rsid w:val="00661DE6"/>
    <w:rsid w:val="00665B52"/>
    <w:rsid w:val="00667B84"/>
    <w:rsid w:val="00671E0F"/>
    <w:rsid w:val="00675ED2"/>
    <w:rsid w:val="00677240"/>
    <w:rsid w:val="0068040E"/>
    <w:rsid w:val="0068062F"/>
    <w:rsid w:val="006815F0"/>
    <w:rsid w:val="00682D0C"/>
    <w:rsid w:val="006839F2"/>
    <w:rsid w:val="00687F5E"/>
    <w:rsid w:val="00693E0E"/>
    <w:rsid w:val="0069564D"/>
    <w:rsid w:val="006A1876"/>
    <w:rsid w:val="006A228A"/>
    <w:rsid w:val="006A4F98"/>
    <w:rsid w:val="006A6825"/>
    <w:rsid w:val="006A78C5"/>
    <w:rsid w:val="006B1362"/>
    <w:rsid w:val="006B2410"/>
    <w:rsid w:val="006B468B"/>
    <w:rsid w:val="006C2074"/>
    <w:rsid w:val="006C26D5"/>
    <w:rsid w:val="006C2847"/>
    <w:rsid w:val="006C5CF9"/>
    <w:rsid w:val="006D09B3"/>
    <w:rsid w:val="006D1B50"/>
    <w:rsid w:val="006D3EC4"/>
    <w:rsid w:val="006D566B"/>
    <w:rsid w:val="006E49FC"/>
    <w:rsid w:val="006E75E3"/>
    <w:rsid w:val="006F0570"/>
    <w:rsid w:val="006F05A2"/>
    <w:rsid w:val="006F3F7F"/>
    <w:rsid w:val="006F4CAB"/>
    <w:rsid w:val="006F59B4"/>
    <w:rsid w:val="006F767A"/>
    <w:rsid w:val="00710D14"/>
    <w:rsid w:val="00713CAA"/>
    <w:rsid w:val="00714DF5"/>
    <w:rsid w:val="00716864"/>
    <w:rsid w:val="0072013B"/>
    <w:rsid w:val="00720E7F"/>
    <w:rsid w:val="00721721"/>
    <w:rsid w:val="00723606"/>
    <w:rsid w:val="00731596"/>
    <w:rsid w:val="00731999"/>
    <w:rsid w:val="00733700"/>
    <w:rsid w:val="00736067"/>
    <w:rsid w:val="007379B1"/>
    <w:rsid w:val="007408BF"/>
    <w:rsid w:val="0074094B"/>
    <w:rsid w:val="007425A6"/>
    <w:rsid w:val="00751D15"/>
    <w:rsid w:val="00763769"/>
    <w:rsid w:val="007646C4"/>
    <w:rsid w:val="00766225"/>
    <w:rsid w:val="00766970"/>
    <w:rsid w:val="00770F06"/>
    <w:rsid w:val="00773811"/>
    <w:rsid w:val="0077425E"/>
    <w:rsid w:val="00776CC4"/>
    <w:rsid w:val="007819D3"/>
    <w:rsid w:val="00783AD3"/>
    <w:rsid w:val="00786270"/>
    <w:rsid w:val="007871BD"/>
    <w:rsid w:val="007901CB"/>
    <w:rsid w:val="00790A3D"/>
    <w:rsid w:val="00790D4C"/>
    <w:rsid w:val="007915B0"/>
    <w:rsid w:val="0079162B"/>
    <w:rsid w:val="00791D68"/>
    <w:rsid w:val="007928DC"/>
    <w:rsid w:val="007972F0"/>
    <w:rsid w:val="00797B27"/>
    <w:rsid w:val="007A033F"/>
    <w:rsid w:val="007A1165"/>
    <w:rsid w:val="007A5B8C"/>
    <w:rsid w:val="007A7577"/>
    <w:rsid w:val="007B0397"/>
    <w:rsid w:val="007B20DB"/>
    <w:rsid w:val="007B48C1"/>
    <w:rsid w:val="007C1E78"/>
    <w:rsid w:val="007C6653"/>
    <w:rsid w:val="007C69E9"/>
    <w:rsid w:val="007C7021"/>
    <w:rsid w:val="007D3413"/>
    <w:rsid w:val="007D4403"/>
    <w:rsid w:val="007D5428"/>
    <w:rsid w:val="007D664D"/>
    <w:rsid w:val="007D6790"/>
    <w:rsid w:val="007D7019"/>
    <w:rsid w:val="007E000C"/>
    <w:rsid w:val="007E0E5D"/>
    <w:rsid w:val="007E1490"/>
    <w:rsid w:val="007E5831"/>
    <w:rsid w:val="007F0B8D"/>
    <w:rsid w:val="007F1012"/>
    <w:rsid w:val="007F2D2A"/>
    <w:rsid w:val="007F4E21"/>
    <w:rsid w:val="007F5342"/>
    <w:rsid w:val="00800AEE"/>
    <w:rsid w:val="00800B36"/>
    <w:rsid w:val="00803517"/>
    <w:rsid w:val="008050CF"/>
    <w:rsid w:val="008053C9"/>
    <w:rsid w:val="008122F4"/>
    <w:rsid w:val="008131EF"/>
    <w:rsid w:val="0081601A"/>
    <w:rsid w:val="00817563"/>
    <w:rsid w:val="00823158"/>
    <w:rsid w:val="008232D6"/>
    <w:rsid w:val="008258AA"/>
    <w:rsid w:val="008314B8"/>
    <w:rsid w:val="0083208B"/>
    <w:rsid w:val="00833072"/>
    <w:rsid w:val="00835A2F"/>
    <w:rsid w:val="00836A2A"/>
    <w:rsid w:val="008423D9"/>
    <w:rsid w:val="008468B3"/>
    <w:rsid w:val="008540FE"/>
    <w:rsid w:val="00857DC5"/>
    <w:rsid w:val="008657E3"/>
    <w:rsid w:val="008738CD"/>
    <w:rsid w:val="008749BC"/>
    <w:rsid w:val="00877339"/>
    <w:rsid w:val="00881044"/>
    <w:rsid w:val="00887DD3"/>
    <w:rsid w:val="008916AC"/>
    <w:rsid w:val="00891E6A"/>
    <w:rsid w:val="008927C7"/>
    <w:rsid w:val="00896BE0"/>
    <w:rsid w:val="00897E86"/>
    <w:rsid w:val="008A4BDB"/>
    <w:rsid w:val="008A512F"/>
    <w:rsid w:val="008A7CF1"/>
    <w:rsid w:val="008B4B91"/>
    <w:rsid w:val="008B69F1"/>
    <w:rsid w:val="008B6B23"/>
    <w:rsid w:val="008B7C3B"/>
    <w:rsid w:val="008C1D2C"/>
    <w:rsid w:val="008C370D"/>
    <w:rsid w:val="008C4211"/>
    <w:rsid w:val="008D1052"/>
    <w:rsid w:val="008D2873"/>
    <w:rsid w:val="008D4D1B"/>
    <w:rsid w:val="008D6B26"/>
    <w:rsid w:val="008E010D"/>
    <w:rsid w:val="008E0F75"/>
    <w:rsid w:val="008F3E02"/>
    <w:rsid w:val="00900817"/>
    <w:rsid w:val="00900962"/>
    <w:rsid w:val="00906FD5"/>
    <w:rsid w:val="009111D5"/>
    <w:rsid w:val="00913113"/>
    <w:rsid w:val="00915375"/>
    <w:rsid w:val="00920F05"/>
    <w:rsid w:val="0092222C"/>
    <w:rsid w:val="00925759"/>
    <w:rsid w:val="0093085B"/>
    <w:rsid w:val="00932FDF"/>
    <w:rsid w:val="009359AB"/>
    <w:rsid w:val="00936A35"/>
    <w:rsid w:val="00943726"/>
    <w:rsid w:val="00945F8F"/>
    <w:rsid w:val="0095405F"/>
    <w:rsid w:val="00961A02"/>
    <w:rsid w:val="009678CB"/>
    <w:rsid w:val="00967D07"/>
    <w:rsid w:val="0097289A"/>
    <w:rsid w:val="009729B4"/>
    <w:rsid w:val="009736DF"/>
    <w:rsid w:val="0097380A"/>
    <w:rsid w:val="0097402B"/>
    <w:rsid w:val="00976F1E"/>
    <w:rsid w:val="00977C57"/>
    <w:rsid w:val="009874D3"/>
    <w:rsid w:val="009949C7"/>
    <w:rsid w:val="00994EFF"/>
    <w:rsid w:val="00996332"/>
    <w:rsid w:val="009A0D90"/>
    <w:rsid w:val="009A4450"/>
    <w:rsid w:val="009A4A5E"/>
    <w:rsid w:val="009A4B16"/>
    <w:rsid w:val="009A5392"/>
    <w:rsid w:val="009A6749"/>
    <w:rsid w:val="009A7215"/>
    <w:rsid w:val="009B09F8"/>
    <w:rsid w:val="009B1410"/>
    <w:rsid w:val="009B1D5D"/>
    <w:rsid w:val="009B3E25"/>
    <w:rsid w:val="009B676A"/>
    <w:rsid w:val="009C042F"/>
    <w:rsid w:val="009C320A"/>
    <w:rsid w:val="009C350F"/>
    <w:rsid w:val="009C3B8E"/>
    <w:rsid w:val="009C3F04"/>
    <w:rsid w:val="009D03BC"/>
    <w:rsid w:val="009D073C"/>
    <w:rsid w:val="009D38E5"/>
    <w:rsid w:val="009D6112"/>
    <w:rsid w:val="009D61C2"/>
    <w:rsid w:val="009D7C76"/>
    <w:rsid w:val="009E06FE"/>
    <w:rsid w:val="009E0CFA"/>
    <w:rsid w:val="009E1643"/>
    <w:rsid w:val="009E1C70"/>
    <w:rsid w:val="009E4CC5"/>
    <w:rsid w:val="009E6E8D"/>
    <w:rsid w:val="009E79B5"/>
    <w:rsid w:val="009E7D29"/>
    <w:rsid w:val="009F0F1C"/>
    <w:rsid w:val="009F6956"/>
    <w:rsid w:val="009F6DC8"/>
    <w:rsid w:val="00A00B68"/>
    <w:rsid w:val="00A03B35"/>
    <w:rsid w:val="00A05839"/>
    <w:rsid w:val="00A06045"/>
    <w:rsid w:val="00A06EC6"/>
    <w:rsid w:val="00A14A67"/>
    <w:rsid w:val="00A14F62"/>
    <w:rsid w:val="00A15363"/>
    <w:rsid w:val="00A153DC"/>
    <w:rsid w:val="00A157F9"/>
    <w:rsid w:val="00A33D4B"/>
    <w:rsid w:val="00A42056"/>
    <w:rsid w:val="00A42D6D"/>
    <w:rsid w:val="00A43A56"/>
    <w:rsid w:val="00A45F61"/>
    <w:rsid w:val="00A472DA"/>
    <w:rsid w:val="00A539B6"/>
    <w:rsid w:val="00A5637A"/>
    <w:rsid w:val="00A60204"/>
    <w:rsid w:val="00A6082B"/>
    <w:rsid w:val="00A64963"/>
    <w:rsid w:val="00A64D54"/>
    <w:rsid w:val="00A709EE"/>
    <w:rsid w:val="00A71C6F"/>
    <w:rsid w:val="00A73C21"/>
    <w:rsid w:val="00A76410"/>
    <w:rsid w:val="00A76676"/>
    <w:rsid w:val="00A8420A"/>
    <w:rsid w:val="00A84567"/>
    <w:rsid w:val="00A90C52"/>
    <w:rsid w:val="00A92D05"/>
    <w:rsid w:val="00A971C9"/>
    <w:rsid w:val="00A9728D"/>
    <w:rsid w:val="00A97453"/>
    <w:rsid w:val="00AA10F3"/>
    <w:rsid w:val="00AA156E"/>
    <w:rsid w:val="00AA3C1A"/>
    <w:rsid w:val="00AA683D"/>
    <w:rsid w:val="00AA7488"/>
    <w:rsid w:val="00AB1EA1"/>
    <w:rsid w:val="00AB2D8D"/>
    <w:rsid w:val="00AB3187"/>
    <w:rsid w:val="00AB50D9"/>
    <w:rsid w:val="00AB5336"/>
    <w:rsid w:val="00AC1759"/>
    <w:rsid w:val="00AC3788"/>
    <w:rsid w:val="00AC60F0"/>
    <w:rsid w:val="00AC67AC"/>
    <w:rsid w:val="00AC6E67"/>
    <w:rsid w:val="00AD2E89"/>
    <w:rsid w:val="00AD3827"/>
    <w:rsid w:val="00AD4604"/>
    <w:rsid w:val="00AD4C95"/>
    <w:rsid w:val="00AD5481"/>
    <w:rsid w:val="00AD7322"/>
    <w:rsid w:val="00AE2B63"/>
    <w:rsid w:val="00AE402F"/>
    <w:rsid w:val="00AE48BB"/>
    <w:rsid w:val="00AF02EC"/>
    <w:rsid w:val="00AF1827"/>
    <w:rsid w:val="00AF1B39"/>
    <w:rsid w:val="00AF1B6B"/>
    <w:rsid w:val="00AF476F"/>
    <w:rsid w:val="00B00970"/>
    <w:rsid w:val="00B01299"/>
    <w:rsid w:val="00B056F5"/>
    <w:rsid w:val="00B108E7"/>
    <w:rsid w:val="00B1683B"/>
    <w:rsid w:val="00B16A16"/>
    <w:rsid w:val="00B17719"/>
    <w:rsid w:val="00B21778"/>
    <w:rsid w:val="00B2197F"/>
    <w:rsid w:val="00B22DED"/>
    <w:rsid w:val="00B26517"/>
    <w:rsid w:val="00B30A9F"/>
    <w:rsid w:val="00B30C19"/>
    <w:rsid w:val="00B3141C"/>
    <w:rsid w:val="00B34BFE"/>
    <w:rsid w:val="00B37974"/>
    <w:rsid w:val="00B44BC2"/>
    <w:rsid w:val="00B4776D"/>
    <w:rsid w:val="00B47A09"/>
    <w:rsid w:val="00B5182D"/>
    <w:rsid w:val="00B52A52"/>
    <w:rsid w:val="00B54529"/>
    <w:rsid w:val="00B6577A"/>
    <w:rsid w:val="00B67354"/>
    <w:rsid w:val="00B67707"/>
    <w:rsid w:val="00B74A1F"/>
    <w:rsid w:val="00B76A61"/>
    <w:rsid w:val="00B8038E"/>
    <w:rsid w:val="00B814F2"/>
    <w:rsid w:val="00B83346"/>
    <w:rsid w:val="00B84878"/>
    <w:rsid w:val="00B91A46"/>
    <w:rsid w:val="00B91FBC"/>
    <w:rsid w:val="00B92D3B"/>
    <w:rsid w:val="00BA2909"/>
    <w:rsid w:val="00BA7D89"/>
    <w:rsid w:val="00BB096C"/>
    <w:rsid w:val="00BB277C"/>
    <w:rsid w:val="00BB51BB"/>
    <w:rsid w:val="00BC0B7B"/>
    <w:rsid w:val="00BC1208"/>
    <w:rsid w:val="00BC5590"/>
    <w:rsid w:val="00BC7E63"/>
    <w:rsid w:val="00BD28BE"/>
    <w:rsid w:val="00BD4CF2"/>
    <w:rsid w:val="00BD57CC"/>
    <w:rsid w:val="00BD69DB"/>
    <w:rsid w:val="00BD7640"/>
    <w:rsid w:val="00BE627B"/>
    <w:rsid w:val="00BE6B83"/>
    <w:rsid w:val="00BE6BC4"/>
    <w:rsid w:val="00BF04A9"/>
    <w:rsid w:val="00BF777E"/>
    <w:rsid w:val="00C005F0"/>
    <w:rsid w:val="00C02493"/>
    <w:rsid w:val="00C02601"/>
    <w:rsid w:val="00C02F6E"/>
    <w:rsid w:val="00C04FD3"/>
    <w:rsid w:val="00C0707E"/>
    <w:rsid w:val="00C1406E"/>
    <w:rsid w:val="00C179E6"/>
    <w:rsid w:val="00C20F7A"/>
    <w:rsid w:val="00C25303"/>
    <w:rsid w:val="00C3076D"/>
    <w:rsid w:val="00C3096B"/>
    <w:rsid w:val="00C32B2C"/>
    <w:rsid w:val="00C347DB"/>
    <w:rsid w:val="00C35477"/>
    <w:rsid w:val="00C36DE1"/>
    <w:rsid w:val="00C42330"/>
    <w:rsid w:val="00C440E5"/>
    <w:rsid w:val="00C52D04"/>
    <w:rsid w:val="00C538AB"/>
    <w:rsid w:val="00C53B2A"/>
    <w:rsid w:val="00C638C2"/>
    <w:rsid w:val="00C64FAA"/>
    <w:rsid w:val="00C7334C"/>
    <w:rsid w:val="00C7375B"/>
    <w:rsid w:val="00C80E27"/>
    <w:rsid w:val="00C81417"/>
    <w:rsid w:val="00C831C3"/>
    <w:rsid w:val="00C8454E"/>
    <w:rsid w:val="00C85293"/>
    <w:rsid w:val="00C85956"/>
    <w:rsid w:val="00C86588"/>
    <w:rsid w:val="00C86D57"/>
    <w:rsid w:val="00C906E8"/>
    <w:rsid w:val="00C9163A"/>
    <w:rsid w:val="00C96FEB"/>
    <w:rsid w:val="00CA168A"/>
    <w:rsid w:val="00CA2C27"/>
    <w:rsid w:val="00CA45A9"/>
    <w:rsid w:val="00CA4741"/>
    <w:rsid w:val="00CA7BD7"/>
    <w:rsid w:val="00CB096E"/>
    <w:rsid w:val="00CB2F94"/>
    <w:rsid w:val="00CC1C01"/>
    <w:rsid w:val="00CC3E25"/>
    <w:rsid w:val="00CC3E3F"/>
    <w:rsid w:val="00CC5CB6"/>
    <w:rsid w:val="00CD24EC"/>
    <w:rsid w:val="00CD2A54"/>
    <w:rsid w:val="00CD6E3D"/>
    <w:rsid w:val="00CD7F91"/>
    <w:rsid w:val="00CE0422"/>
    <w:rsid w:val="00CE22D8"/>
    <w:rsid w:val="00CE3E9E"/>
    <w:rsid w:val="00CF25F6"/>
    <w:rsid w:val="00D0167F"/>
    <w:rsid w:val="00D02134"/>
    <w:rsid w:val="00D021EF"/>
    <w:rsid w:val="00D026F6"/>
    <w:rsid w:val="00D02897"/>
    <w:rsid w:val="00D03C71"/>
    <w:rsid w:val="00D10CEB"/>
    <w:rsid w:val="00D11725"/>
    <w:rsid w:val="00D13718"/>
    <w:rsid w:val="00D146D8"/>
    <w:rsid w:val="00D1567A"/>
    <w:rsid w:val="00D20046"/>
    <w:rsid w:val="00D214C2"/>
    <w:rsid w:val="00D26F40"/>
    <w:rsid w:val="00D30A2C"/>
    <w:rsid w:val="00D327FB"/>
    <w:rsid w:val="00D341AD"/>
    <w:rsid w:val="00D3602B"/>
    <w:rsid w:val="00D42F63"/>
    <w:rsid w:val="00D42F7B"/>
    <w:rsid w:val="00D530BF"/>
    <w:rsid w:val="00D56715"/>
    <w:rsid w:val="00D574FB"/>
    <w:rsid w:val="00D62600"/>
    <w:rsid w:val="00D6408F"/>
    <w:rsid w:val="00D65700"/>
    <w:rsid w:val="00D661E1"/>
    <w:rsid w:val="00D702AF"/>
    <w:rsid w:val="00D712CB"/>
    <w:rsid w:val="00D72669"/>
    <w:rsid w:val="00D74A6F"/>
    <w:rsid w:val="00D74A94"/>
    <w:rsid w:val="00D75A34"/>
    <w:rsid w:val="00D75E5C"/>
    <w:rsid w:val="00D760BC"/>
    <w:rsid w:val="00D830C1"/>
    <w:rsid w:val="00D84FC3"/>
    <w:rsid w:val="00D85F3D"/>
    <w:rsid w:val="00D8709B"/>
    <w:rsid w:val="00D87F92"/>
    <w:rsid w:val="00D91FD6"/>
    <w:rsid w:val="00D939C9"/>
    <w:rsid w:val="00D96B94"/>
    <w:rsid w:val="00DA70F2"/>
    <w:rsid w:val="00DB079F"/>
    <w:rsid w:val="00DB49B8"/>
    <w:rsid w:val="00DB66A8"/>
    <w:rsid w:val="00DB7347"/>
    <w:rsid w:val="00DC0219"/>
    <w:rsid w:val="00DC2A0E"/>
    <w:rsid w:val="00DC5D13"/>
    <w:rsid w:val="00DC772F"/>
    <w:rsid w:val="00DD2502"/>
    <w:rsid w:val="00DD7140"/>
    <w:rsid w:val="00DE303B"/>
    <w:rsid w:val="00DE3ADA"/>
    <w:rsid w:val="00DF143F"/>
    <w:rsid w:val="00DF2DD9"/>
    <w:rsid w:val="00DF507A"/>
    <w:rsid w:val="00DF7405"/>
    <w:rsid w:val="00DF7D44"/>
    <w:rsid w:val="00E05C4B"/>
    <w:rsid w:val="00E06CA4"/>
    <w:rsid w:val="00E10FE2"/>
    <w:rsid w:val="00E111ED"/>
    <w:rsid w:val="00E11C4F"/>
    <w:rsid w:val="00E14CE0"/>
    <w:rsid w:val="00E16701"/>
    <w:rsid w:val="00E17C3F"/>
    <w:rsid w:val="00E17EF9"/>
    <w:rsid w:val="00E202D2"/>
    <w:rsid w:val="00E21E87"/>
    <w:rsid w:val="00E26797"/>
    <w:rsid w:val="00E278AE"/>
    <w:rsid w:val="00E41BCE"/>
    <w:rsid w:val="00E422C7"/>
    <w:rsid w:val="00E45CA2"/>
    <w:rsid w:val="00E46559"/>
    <w:rsid w:val="00E46788"/>
    <w:rsid w:val="00E50DF6"/>
    <w:rsid w:val="00E510C4"/>
    <w:rsid w:val="00E511E9"/>
    <w:rsid w:val="00E54B30"/>
    <w:rsid w:val="00E55D25"/>
    <w:rsid w:val="00E57CEE"/>
    <w:rsid w:val="00E67443"/>
    <w:rsid w:val="00E70AAB"/>
    <w:rsid w:val="00E712C1"/>
    <w:rsid w:val="00E723A6"/>
    <w:rsid w:val="00E72B43"/>
    <w:rsid w:val="00E73E82"/>
    <w:rsid w:val="00E74E27"/>
    <w:rsid w:val="00E82DDD"/>
    <w:rsid w:val="00E8360D"/>
    <w:rsid w:val="00E839BE"/>
    <w:rsid w:val="00E83FD7"/>
    <w:rsid w:val="00E840D9"/>
    <w:rsid w:val="00E85AC3"/>
    <w:rsid w:val="00E90721"/>
    <w:rsid w:val="00E91ECE"/>
    <w:rsid w:val="00EA064E"/>
    <w:rsid w:val="00EA3EB9"/>
    <w:rsid w:val="00EA403C"/>
    <w:rsid w:val="00EA5BC6"/>
    <w:rsid w:val="00EB1E2A"/>
    <w:rsid w:val="00EB34D3"/>
    <w:rsid w:val="00EB42F9"/>
    <w:rsid w:val="00EC4C1E"/>
    <w:rsid w:val="00EC6C27"/>
    <w:rsid w:val="00EC6FE2"/>
    <w:rsid w:val="00ED2BAB"/>
    <w:rsid w:val="00ED4F60"/>
    <w:rsid w:val="00ED77C8"/>
    <w:rsid w:val="00EE1BED"/>
    <w:rsid w:val="00EE42CA"/>
    <w:rsid w:val="00EE4759"/>
    <w:rsid w:val="00EE52A1"/>
    <w:rsid w:val="00EF025E"/>
    <w:rsid w:val="00EF4D4B"/>
    <w:rsid w:val="00EF4F44"/>
    <w:rsid w:val="00EF6A26"/>
    <w:rsid w:val="00F014A0"/>
    <w:rsid w:val="00F02E36"/>
    <w:rsid w:val="00F04020"/>
    <w:rsid w:val="00F1057B"/>
    <w:rsid w:val="00F10B8B"/>
    <w:rsid w:val="00F11C94"/>
    <w:rsid w:val="00F121BE"/>
    <w:rsid w:val="00F12E5E"/>
    <w:rsid w:val="00F147DA"/>
    <w:rsid w:val="00F15DFC"/>
    <w:rsid w:val="00F20030"/>
    <w:rsid w:val="00F219A8"/>
    <w:rsid w:val="00F236F3"/>
    <w:rsid w:val="00F23F7A"/>
    <w:rsid w:val="00F249DB"/>
    <w:rsid w:val="00F3685A"/>
    <w:rsid w:val="00F37C2A"/>
    <w:rsid w:val="00F437DD"/>
    <w:rsid w:val="00F45BAD"/>
    <w:rsid w:val="00F45D95"/>
    <w:rsid w:val="00F51546"/>
    <w:rsid w:val="00F51AB3"/>
    <w:rsid w:val="00F5736B"/>
    <w:rsid w:val="00F60F7A"/>
    <w:rsid w:val="00F620FD"/>
    <w:rsid w:val="00F63F76"/>
    <w:rsid w:val="00F70357"/>
    <w:rsid w:val="00F704AB"/>
    <w:rsid w:val="00F73777"/>
    <w:rsid w:val="00F7575B"/>
    <w:rsid w:val="00F75CD0"/>
    <w:rsid w:val="00F75F45"/>
    <w:rsid w:val="00F77806"/>
    <w:rsid w:val="00F81FB9"/>
    <w:rsid w:val="00F8558D"/>
    <w:rsid w:val="00F90DA1"/>
    <w:rsid w:val="00F922FB"/>
    <w:rsid w:val="00F92881"/>
    <w:rsid w:val="00F93A55"/>
    <w:rsid w:val="00F944FD"/>
    <w:rsid w:val="00FA6F44"/>
    <w:rsid w:val="00FA7B41"/>
    <w:rsid w:val="00FB43D4"/>
    <w:rsid w:val="00FB6DD5"/>
    <w:rsid w:val="00FC491F"/>
    <w:rsid w:val="00FC63F3"/>
    <w:rsid w:val="00FD71F7"/>
    <w:rsid w:val="00FD7C4D"/>
    <w:rsid w:val="00FE1DEC"/>
    <w:rsid w:val="00FE249B"/>
    <w:rsid w:val="00FE4189"/>
    <w:rsid w:val="00FF12FC"/>
    <w:rsid w:val="00FF2152"/>
    <w:rsid w:val="00FF5274"/>
    <w:rsid w:val="00FF5699"/>
    <w:rsid w:val="00FF5ABF"/>
    <w:rsid w:val="00FF7A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martTagType w:namespaceuri="urn:schemas-microsoft-com:office:smarttags" w:name="PersonNam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4A13"/>
    <w:pPr>
      <w:widowControl w:val="0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清單段落1"/>
    <w:basedOn w:val="Normal"/>
    <w:link w:val="ListParagraphChar"/>
    <w:uiPriority w:val="99"/>
    <w:rsid w:val="000A4A13"/>
    <w:pPr>
      <w:ind w:leftChars="200" w:left="480"/>
    </w:pPr>
  </w:style>
  <w:style w:type="character" w:customStyle="1" w:styleId="ListParagraphChar">
    <w:name w:val="List Paragraph Char"/>
    <w:basedOn w:val="DefaultParagraphFont"/>
    <w:link w:val="1"/>
    <w:uiPriority w:val="99"/>
    <w:locked/>
    <w:rsid w:val="000A4A13"/>
    <w:rPr>
      <w:rFonts w:ascii="Times New Roman" w:eastAsia="新細明體" w:hAnsi="Times New Roman" w:cs="Times New Roman"/>
      <w:sz w:val="24"/>
      <w:szCs w:val="24"/>
    </w:rPr>
  </w:style>
  <w:style w:type="paragraph" w:styleId="ListParagraph">
    <w:name w:val="List Paragraph"/>
    <w:basedOn w:val="Normal"/>
    <w:link w:val="ListParagraphChar1"/>
    <w:uiPriority w:val="99"/>
    <w:qFormat/>
    <w:rsid w:val="000A4A13"/>
    <w:pPr>
      <w:ind w:leftChars="200" w:left="480"/>
    </w:pPr>
    <w:rPr>
      <w:rFonts w:ascii="Calibri" w:hAnsi="Calibri"/>
      <w:szCs w:val="22"/>
    </w:rPr>
  </w:style>
  <w:style w:type="character" w:customStyle="1" w:styleId="ListParagraphChar1">
    <w:name w:val="List Paragraph Char1"/>
    <w:basedOn w:val="DefaultParagraphFont"/>
    <w:link w:val="ListParagraph"/>
    <w:uiPriority w:val="99"/>
    <w:locked/>
    <w:rsid w:val="000A4A13"/>
    <w:rPr>
      <w:rFonts w:ascii="Calibri" w:eastAsia="新細明體" w:hAnsi="Calibri" w:cs="Times New Roman"/>
    </w:rPr>
  </w:style>
  <w:style w:type="paragraph" w:styleId="Header">
    <w:name w:val="header"/>
    <w:basedOn w:val="Normal"/>
    <w:link w:val="HeaderChar"/>
    <w:uiPriority w:val="99"/>
    <w:semiHidden/>
    <w:rsid w:val="000C7F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C7F59"/>
    <w:rPr>
      <w:rFonts w:ascii="Times New Roman" w:eastAsia="新細明體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0C7F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0C7F59"/>
    <w:rPr>
      <w:rFonts w:ascii="Times New Roman" w:eastAsia="新細明體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0D4044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D4044"/>
    <w:rPr>
      <w:rFonts w:ascii="Cambria" w:eastAsia="新細明體" w:hAnsi="Cambria" w:cs="Times New Roman"/>
      <w:sz w:val="18"/>
      <w:szCs w:val="18"/>
    </w:rPr>
  </w:style>
  <w:style w:type="table" w:styleId="TableGrid">
    <w:name w:val="Table Grid"/>
    <w:basedOn w:val="TableNormal"/>
    <w:uiPriority w:val="99"/>
    <w:rsid w:val="00011669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副本"/>
    <w:basedOn w:val="Normal"/>
    <w:uiPriority w:val="99"/>
    <w:rsid w:val="009B1D5D"/>
  </w:style>
  <w:style w:type="table" w:styleId="LightGrid-Accent5">
    <w:name w:val="Light Grid Accent 5"/>
    <w:basedOn w:val="TableNormal"/>
    <w:uiPriority w:val="99"/>
    <w:rsid w:val="005D64C2"/>
    <w:rPr>
      <w:kern w:val="0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新細明體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/>
      </w:pPr>
      <w:rPr>
        <w:rFonts w:ascii="Cambria" w:eastAsia="新細明體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新細明體" w:hAnsi="Cambria" w:cs="Times New Roman"/>
        <w:b/>
        <w:bCs/>
      </w:rPr>
    </w:tblStylePr>
    <w:tblStylePr w:type="lastCol">
      <w:rPr>
        <w:rFonts w:ascii="Cambria" w:eastAsia="新細明體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rPr>
        <w:rFonts w:cs="Times New Roman"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rPr>
        <w:rFonts w:cs="Times New Roman"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paragraph" w:customStyle="1" w:styleId="10">
    <w:name w:val="內文1"/>
    <w:autoRedefine/>
    <w:uiPriority w:val="99"/>
    <w:rsid w:val="00423D6F"/>
    <w:pPr>
      <w:tabs>
        <w:tab w:val="left" w:pos="709"/>
        <w:tab w:val="left" w:pos="1417"/>
        <w:tab w:val="left" w:pos="2126"/>
        <w:tab w:val="left" w:pos="2835"/>
        <w:tab w:val="left" w:pos="3543"/>
        <w:tab w:val="left" w:pos="4252"/>
        <w:tab w:val="left" w:pos="4961"/>
        <w:tab w:val="left" w:pos="5669"/>
        <w:tab w:val="left" w:pos="6378"/>
        <w:tab w:val="left" w:pos="7087"/>
        <w:tab w:val="left" w:pos="7795"/>
        <w:tab w:val="left" w:pos="8504"/>
        <w:tab w:val="left" w:pos="9213"/>
      </w:tabs>
      <w:spacing w:line="440" w:lineRule="exact"/>
      <w:jc w:val="center"/>
    </w:pPr>
    <w:rPr>
      <w:rFonts w:ascii="微軟正黑體" w:eastAsia="微軟正黑體" w:hAnsi="微軟正黑體" w:cs="新細明體"/>
      <w:b/>
      <w:color w:val="000000"/>
      <w:kern w:val="0"/>
      <w:szCs w:val="24"/>
    </w:rPr>
  </w:style>
  <w:style w:type="paragraph" w:styleId="NormalWeb">
    <w:name w:val="Normal (Web)"/>
    <w:basedOn w:val="Normal"/>
    <w:uiPriority w:val="99"/>
    <w:semiHidden/>
    <w:rsid w:val="002355AB"/>
    <w:pPr>
      <w:widowControl/>
      <w:spacing w:after="180"/>
    </w:pPr>
    <w:rPr>
      <w:rFonts w:ascii="新細明體" w:hAnsi="新細明體" w:cs="新細明體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049126"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04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049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9128"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04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049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9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264</Words>
  <Characters>1511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2013年心靈活動</dc:title>
  <dc:subject>排灣中會重建關懷站</dc:subject>
  <dc:creator>蔡愛桂</dc:creator>
  <cp:keywords/>
  <dc:description/>
  <cp:lastModifiedBy>林佳靜</cp:lastModifiedBy>
  <cp:revision>2</cp:revision>
  <cp:lastPrinted>2013-06-18T02:17:00Z</cp:lastPrinted>
  <dcterms:created xsi:type="dcterms:W3CDTF">2013-06-19T02:14:00Z</dcterms:created>
  <dcterms:modified xsi:type="dcterms:W3CDTF">2013-06-19T02:14:00Z</dcterms:modified>
</cp:coreProperties>
</file>